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3A2A" w:rsidRPr="00437D6A" w:rsidRDefault="007A5098" w:rsidP="00BF11F2">
      <w:pPr>
        <w:pStyle w:val="Titles-Notheadings"/>
        <w:spacing w:line="240" w:lineRule="auto"/>
      </w:pPr>
      <w:bookmarkStart w:id="0" w:name="_GoBack"/>
      <w:bookmarkEnd w:id="0"/>
      <w:r>
        <w:t>October</w:t>
      </w:r>
      <w:r w:rsidR="00091F4F" w:rsidRPr="00437D6A">
        <w:t xml:space="preserve"> </w:t>
      </w:r>
      <w:r w:rsidR="000C60FA">
        <w:t>201</w:t>
      </w:r>
      <w:r w:rsidR="006E13AF">
        <w:t>7</w:t>
      </w:r>
      <w:r w:rsidR="004B3645" w:rsidRPr="00437D6A">
        <w:t xml:space="preserve"> </w:t>
      </w:r>
      <w:r w:rsidR="00091F4F" w:rsidRPr="00437D6A">
        <w:t>Newsletter</w:t>
      </w:r>
    </w:p>
    <w:p w:rsidR="007026A7" w:rsidRDefault="007026A7" w:rsidP="00BF11F2">
      <w:pPr>
        <w:spacing w:after="200" w:line="240" w:lineRule="auto"/>
      </w:pPr>
    </w:p>
    <w:p w:rsidR="00437D6A" w:rsidRDefault="00437D6A" w:rsidP="00BF11F2">
      <w:pPr>
        <w:spacing w:after="200" w:line="240" w:lineRule="auto"/>
      </w:pPr>
    </w:p>
    <w:p w:rsidR="00437D6A" w:rsidRDefault="007760E0" w:rsidP="000E2222">
      <w:pPr>
        <w:pStyle w:val="Heading1"/>
        <w:numPr>
          <w:ilvl w:val="0"/>
          <w:numId w:val="0"/>
        </w:numPr>
      </w:pPr>
      <w:bookmarkStart w:id="1" w:name="_Toc496775305"/>
      <w:r>
        <w:t>Welcome</w:t>
      </w:r>
      <w:bookmarkEnd w:id="1"/>
    </w:p>
    <w:p w:rsidR="00437D6A" w:rsidRDefault="00437D6A" w:rsidP="00BF11F2">
      <w:pPr>
        <w:spacing w:line="240" w:lineRule="auto"/>
        <w:rPr>
          <w:rFonts w:cs="Arial"/>
          <w:color w:val="auto"/>
          <w:szCs w:val="20"/>
        </w:rPr>
      </w:pPr>
      <w:r w:rsidRPr="00615371">
        <w:rPr>
          <w:rFonts w:cs="Arial"/>
          <w:color w:val="auto"/>
          <w:szCs w:val="20"/>
        </w:rPr>
        <w:t xml:space="preserve">Welcome to the </w:t>
      </w:r>
      <w:r w:rsidR="007A5098">
        <w:rPr>
          <w:rFonts w:cs="Arial"/>
          <w:color w:val="auto"/>
          <w:szCs w:val="20"/>
        </w:rPr>
        <w:t>October</w:t>
      </w:r>
      <w:r w:rsidRPr="00615371">
        <w:rPr>
          <w:rFonts w:cs="Arial"/>
          <w:color w:val="auto"/>
          <w:szCs w:val="20"/>
        </w:rPr>
        <w:t xml:space="preserve"> 201</w:t>
      </w:r>
      <w:r w:rsidR="00851ADF">
        <w:rPr>
          <w:rFonts w:cs="Arial"/>
          <w:color w:val="auto"/>
          <w:szCs w:val="20"/>
        </w:rPr>
        <w:t>7</w:t>
      </w:r>
      <w:r w:rsidRPr="00615371">
        <w:rPr>
          <w:rFonts w:cs="Arial"/>
          <w:color w:val="auto"/>
          <w:szCs w:val="20"/>
        </w:rPr>
        <w:t xml:space="preserve"> newsletter from</w:t>
      </w:r>
      <w:r w:rsidR="004D1A1C" w:rsidRPr="00615371">
        <w:rPr>
          <w:rFonts w:cs="Arial"/>
          <w:color w:val="auto"/>
          <w:szCs w:val="20"/>
        </w:rPr>
        <w:t xml:space="preserve"> the </w:t>
      </w:r>
      <w:r w:rsidRPr="00615371">
        <w:rPr>
          <w:rFonts w:cs="Arial"/>
          <w:color w:val="auto"/>
          <w:szCs w:val="20"/>
        </w:rPr>
        <w:t xml:space="preserve">Telecare Learning and Improvement Network. </w:t>
      </w:r>
    </w:p>
    <w:p w:rsidR="004D1A1C" w:rsidRPr="00615371" w:rsidRDefault="003D2B97" w:rsidP="00BF11F2">
      <w:pPr>
        <w:spacing w:line="240" w:lineRule="auto"/>
        <w:rPr>
          <w:rFonts w:cs="Arial"/>
          <w:color w:val="auto"/>
          <w:szCs w:val="20"/>
        </w:rPr>
      </w:pPr>
      <w:r>
        <w:rPr>
          <w:rFonts w:cs="Arial"/>
          <w:color w:val="auto"/>
          <w:szCs w:val="20"/>
        </w:rPr>
        <w:t>Our news service has been available since October 2005.</w:t>
      </w:r>
      <w:r w:rsidR="006318BA">
        <w:rPr>
          <w:rFonts w:cs="Arial"/>
          <w:color w:val="auto"/>
          <w:szCs w:val="20"/>
        </w:rPr>
        <w:t xml:space="preserve"> </w:t>
      </w:r>
      <w:r w:rsidR="004D1A1C" w:rsidRPr="00615371">
        <w:rPr>
          <w:rFonts w:cs="Arial"/>
          <w:color w:val="auto"/>
          <w:szCs w:val="20"/>
        </w:rPr>
        <w:t xml:space="preserve">From January 2016 we </w:t>
      </w:r>
      <w:r w:rsidR="00D16775">
        <w:rPr>
          <w:rFonts w:cs="Arial"/>
          <w:color w:val="auto"/>
          <w:szCs w:val="20"/>
        </w:rPr>
        <w:t>are now</w:t>
      </w:r>
      <w:r w:rsidR="004D1A1C" w:rsidRPr="00615371">
        <w:rPr>
          <w:rFonts w:cs="Arial"/>
          <w:color w:val="auto"/>
          <w:szCs w:val="20"/>
        </w:rPr>
        <w:t xml:space="preserve"> back with a monthly</w:t>
      </w:r>
      <w:r w:rsidR="00F91487">
        <w:rPr>
          <w:rFonts w:cs="Arial"/>
          <w:color w:val="auto"/>
          <w:szCs w:val="20"/>
        </w:rPr>
        <w:t xml:space="preserve"> Telecare LIN</w:t>
      </w:r>
      <w:r w:rsidR="004D1A1C" w:rsidRPr="00615371">
        <w:rPr>
          <w:rFonts w:cs="Arial"/>
          <w:color w:val="auto"/>
          <w:szCs w:val="20"/>
        </w:rPr>
        <w:t xml:space="preserve"> roundup together with daily news via Twitter</w:t>
      </w:r>
      <w:r w:rsidR="00026C3F" w:rsidRPr="00615371">
        <w:rPr>
          <w:rFonts w:cs="Arial"/>
          <w:color w:val="auto"/>
          <w:szCs w:val="20"/>
        </w:rPr>
        <w:t xml:space="preserve"> (</w:t>
      </w:r>
      <w:r>
        <w:rPr>
          <w:rFonts w:cs="Arial"/>
          <w:color w:val="auto"/>
          <w:szCs w:val="20"/>
        </w:rPr>
        <w:t xml:space="preserve">follow </w:t>
      </w:r>
      <w:r w:rsidR="00026C3F" w:rsidRPr="00615371">
        <w:rPr>
          <w:rFonts w:cs="Arial"/>
          <w:color w:val="auto"/>
          <w:szCs w:val="20"/>
        </w:rPr>
        <w:t>@</w:t>
      </w:r>
      <w:proofErr w:type="spellStart"/>
      <w:r w:rsidR="00026C3F" w:rsidRPr="00615371">
        <w:rPr>
          <w:rFonts w:cs="Arial"/>
          <w:color w:val="auto"/>
          <w:szCs w:val="20"/>
        </w:rPr>
        <w:t>clarkmike</w:t>
      </w:r>
      <w:proofErr w:type="spellEnd"/>
      <w:r w:rsidR="00026C3F" w:rsidRPr="00615371">
        <w:rPr>
          <w:rFonts w:cs="Arial"/>
          <w:color w:val="auto"/>
          <w:szCs w:val="20"/>
        </w:rPr>
        <w:t>)</w:t>
      </w:r>
      <w:r w:rsidR="004D1A1C" w:rsidRPr="00615371">
        <w:rPr>
          <w:rFonts w:cs="Arial"/>
          <w:color w:val="auto"/>
          <w:szCs w:val="20"/>
        </w:rPr>
        <w:t xml:space="preserve">.  </w:t>
      </w:r>
    </w:p>
    <w:p w:rsidR="002C5B41" w:rsidRPr="00615371" w:rsidRDefault="00F91487" w:rsidP="00701B13">
      <w:pPr>
        <w:spacing w:line="240" w:lineRule="auto"/>
        <w:rPr>
          <w:rFonts w:cs="Arial"/>
          <w:color w:val="auto"/>
          <w:szCs w:val="20"/>
        </w:rPr>
      </w:pPr>
      <w:r>
        <w:rPr>
          <w:rFonts w:cs="Arial"/>
          <w:color w:val="auto"/>
          <w:szCs w:val="20"/>
        </w:rPr>
        <w:t>As in the past, w</w:t>
      </w:r>
      <w:r w:rsidR="004D1A1C" w:rsidRPr="00615371">
        <w:rPr>
          <w:rFonts w:cs="Arial"/>
          <w:color w:val="auto"/>
          <w:szCs w:val="20"/>
        </w:rPr>
        <w:t xml:space="preserve">e will be continuing to bring you an extensive curated </w:t>
      </w:r>
      <w:r w:rsidR="00994CF3">
        <w:rPr>
          <w:rFonts w:cs="Arial"/>
          <w:color w:val="auto"/>
          <w:szCs w:val="20"/>
        </w:rPr>
        <w:t>listing</w:t>
      </w:r>
      <w:r w:rsidR="004D1A1C" w:rsidRPr="00615371">
        <w:rPr>
          <w:rFonts w:cs="Arial"/>
          <w:color w:val="auto"/>
          <w:szCs w:val="20"/>
        </w:rPr>
        <w:t xml:space="preserve"> of digital health and technology enabled care references from the UK and around the world including telehealth, telecare, mobile health, telemedicine</w:t>
      </w:r>
      <w:r w:rsidR="006D6888" w:rsidRPr="00615371">
        <w:rPr>
          <w:rFonts w:cs="Arial"/>
          <w:color w:val="auto"/>
          <w:szCs w:val="20"/>
        </w:rPr>
        <w:t xml:space="preserve">, </w:t>
      </w:r>
      <w:proofErr w:type="spellStart"/>
      <w:r w:rsidR="006D6888" w:rsidRPr="00615371">
        <w:rPr>
          <w:rFonts w:cs="Arial"/>
          <w:color w:val="auto"/>
          <w:szCs w:val="20"/>
        </w:rPr>
        <w:t>ehealth</w:t>
      </w:r>
      <w:proofErr w:type="spellEnd"/>
      <w:r w:rsidR="006D6888" w:rsidRPr="00615371">
        <w:rPr>
          <w:rFonts w:cs="Arial"/>
          <w:color w:val="auto"/>
          <w:szCs w:val="20"/>
        </w:rPr>
        <w:t>, smart home technologies and Internet of Things. We will also be including more</w:t>
      </w:r>
      <w:r w:rsidR="003D2B97">
        <w:rPr>
          <w:rFonts w:cs="Arial"/>
          <w:color w:val="auto"/>
          <w:szCs w:val="20"/>
        </w:rPr>
        <w:t xml:space="preserve"> in</w:t>
      </w:r>
      <w:r>
        <w:rPr>
          <w:rFonts w:cs="Arial"/>
          <w:color w:val="auto"/>
          <w:szCs w:val="20"/>
        </w:rPr>
        <w:t xml:space="preserve"> the</w:t>
      </w:r>
      <w:r w:rsidR="003D2B97">
        <w:rPr>
          <w:rFonts w:cs="Arial"/>
          <w:color w:val="auto"/>
          <w:szCs w:val="20"/>
        </w:rPr>
        <w:t xml:space="preserve"> future</w:t>
      </w:r>
      <w:r w:rsidR="006D6888" w:rsidRPr="00615371">
        <w:rPr>
          <w:rFonts w:cs="Arial"/>
          <w:color w:val="auto"/>
          <w:szCs w:val="20"/>
        </w:rPr>
        <w:t xml:space="preserve"> on health informatics (including electronic health and care records), big data, artificial intelligence </w:t>
      </w:r>
      <w:r w:rsidR="003D2B97">
        <w:rPr>
          <w:rFonts w:cs="Arial"/>
          <w:color w:val="auto"/>
          <w:szCs w:val="20"/>
        </w:rPr>
        <w:t>as well as</w:t>
      </w:r>
      <w:r w:rsidR="006D6888" w:rsidRPr="00615371">
        <w:rPr>
          <w:rFonts w:cs="Arial"/>
          <w:color w:val="auto"/>
          <w:szCs w:val="20"/>
        </w:rPr>
        <w:t xml:space="preserve"> health and care robotics.</w:t>
      </w:r>
      <w:r w:rsidR="003D2B97">
        <w:rPr>
          <w:rFonts w:cs="Arial"/>
          <w:color w:val="auto"/>
          <w:szCs w:val="20"/>
        </w:rPr>
        <w:t xml:space="preserve"> </w:t>
      </w:r>
      <w:r w:rsidR="006D6888" w:rsidRPr="00615371">
        <w:rPr>
          <w:rFonts w:cs="Arial"/>
          <w:color w:val="auto"/>
          <w:szCs w:val="20"/>
        </w:rPr>
        <w:t xml:space="preserve"> </w:t>
      </w:r>
    </w:p>
    <w:p w:rsidR="00DA7C36" w:rsidRDefault="00DA7C36" w:rsidP="00BF11F2">
      <w:pPr>
        <w:spacing w:line="240" w:lineRule="auto"/>
        <w:rPr>
          <w:rFonts w:cs="Arial"/>
          <w:color w:val="FF0000"/>
          <w:szCs w:val="20"/>
        </w:rPr>
      </w:pPr>
    </w:p>
    <w:p w:rsidR="00224153" w:rsidRDefault="00224153" w:rsidP="00BF11F2">
      <w:pPr>
        <w:spacing w:line="240" w:lineRule="auto"/>
        <w:rPr>
          <w:rFonts w:cs="Arial"/>
          <w:color w:val="FF0000"/>
          <w:szCs w:val="20"/>
        </w:rPr>
      </w:pPr>
    </w:p>
    <w:p w:rsidR="00485B33" w:rsidRDefault="00485B33" w:rsidP="00BF11F2">
      <w:pPr>
        <w:spacing w:after="200" w:line="240" w:lineRule="auto"/>
        <w:rPr>
          <w:rFonts w:cs="Arial"/>
          <w:color w:val="FF0000"/>
          <w:szCs w:val="20"/>
        </w:rPr>
      </w:pPr>
    </w:p>
    <w:p w:rsidR="00B75EFC" w:rsidRDefault="00B75EFC">
      <w:pPr>
        <w:spacing w:after="200" w:line="276" w:lineRule="auto"/>
        <w:rPr>
          <w:rFonts w:ascii="VolkswagenTS-Regular" w:hAnsi="VolkswagenTS-Regular"/>
          <w:color w:val="auto"/>
          <w:sz w:val="36"/>
        </w:rPr>
      </w:pPr>
      <w:r>
        <w:br w:type="page"/>
      </w:r>
    </w:p>
    <w:p w:rsidR="007026A7" w:rsidRPr="006B03BC" w:rsidRDefault="00F50BCB" w:rsidP="00BF11F2">
      <w:pPr>
        <w:pStyle w:val="Titles-notheadingsblack"/>
        <w:spacing w:line="240" w:lineRule="auto"/>
      </w:pPr>
      <w:r w:rsidRPr="006B03BC">
        <w:lastRenderedPageBreak/>
        <w:t>Contents</w:t>
      </w:r>
    </w:p>
    <w:sdt>
      <w:sdtPr>
        <w:rPr>
          <w:rFonts w:ascii="Arial" w:hAnsi="Arial"/>
          <w:color w:val="404040" w:themeColor="text1" w:themeTint="BF"/>
          <w:sz w:val="20"/>
        </w:rPr>
        <w:id w:val="-128495208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4E3A2A" w:rsidRDefault="004E3A2A" w:rsidP="00BF11F2">
          <w:pPr>
            <w:pStyle w:val="Titles-Notheadings"/>
            <w:spacing w:line="240" w:lineRule="auto"/>
          </w:pPr>
        </w:p>
        <w:p w:rsidR="000E2222" w:rsidRDefault="004E3A2A">
          <w:pPr>
            <w:pStyle w:val="TO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6775305" w:history="1">
            <w:r w:rsidR="000E2222" w:rsidRPr="00347654">
              <w:rPr>
                <w:rStyle w:val="Hyperlink"/>
                <w:noProof/>
              </w:rPr>
              <w:t>Welcome</w:t>
            </w:r>
            <w:r w:rsidR="000E2222">
              <w:rPr>
                <w:noProof/>
                <w:webHidden/>
              </w:rPr>
              <w:tab/>
            </w:r>
            <w:r w:rsidR="000E2222">
              <w:rPr>
                <w:noProof/>
                <w:webHidden/>
              </w:rPr>
              <w:fldChar w:fldCharType="begin"/>
            </w:r>
            <w:r w:rsidR="000E2222">
              <w:rPr>
                <w:noProof/>
                <w:webHidden/>
              </w:rPr>
              <w:instrText xml:space="preserve"> PAGEREF _Toc496775305 \h </w:instrText>
            </w:r>
            <w:r w:rsidR="000E2222">
              <w:rPr>
                <w:noProof/>
                <w:webHidden/>
              </w:rPr>
            </w:r>
            <w:r w:rsidR="000E2222">
              <w:rPr>
                <w:noProof/>
                <w:webHidden/>
              </w:rPr>
              <w:fldChar w:fldCharType="separate"/>
            </w:r>
            <w:r w:rsidR="00E01B7D">
              <w:rPr>
                <w:noProof/>
                <w:webHidden/>
              </w:rPr>
              <w:t>1</w:t>
            </w:r>
            <w:r w:rsidR="000E2222">
              <w:rPr>
                <w:noProof/>
                <w:webHidden/>
              </w:rPr>
              <w:fldChar w:fldCharType="end"/>
            </w:r>
          </w:hyperlink>
        </w:p>
        <w:p w:rsidR="000E2222" w:rsidRDefault="000E2222">
          <w:pPr>
            <w:pStyle w:val="TOC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96775306" w:history="1">
            <w:r w:rsidRPr="00347654">
              <w:rPr>
                <w:rStyle w:val="Hyperlink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en-GB"/>
              </w:rPr>
              <w:tab/>
            </w:r>
            <w:r w:rsidRPr="00347654">
              <w:rPr>
                <w:rStyle w:val="Hyperlink"/>
                <w:noProof/>
              </w:rPr>
              <w:t>New White Paper from TSA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_Toc496775306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1B7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2222" w:rsidRDefault="000E2222">
          <w:pPr>
            <w:pStyle w:val="TOC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96775307" w:history="1">
            <w:r w:rsidRPr="00347654">
              <w:rPr>
                <w:rStyle w:val="Hyperlink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en-GB"/>
              </w:rPr>
              <w:tab/>
            </w:r>
            <w:r w:rsidRPr="00347654">
              <w:rPr>
                <w:rStyle w:val="Hyperlink"/>
                <w:noProof/>
              </w:rPr>
              <w:t>Main News Links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_Toc496775307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1B7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2222" w:rsidRDefault="000E2222">
          <w:pPr>
            <w:pStyle w:val="TO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96775308" w:history="1">
            <w:r w:rsidRPr="00347654">
              <w:rPr>
                <w:rStyle w:val="Hyperlink"/>
                <w:noProof/>
              </w:rPr>
              <w:t>2.1 Telecare, Telehealth, Mobile &amp; Digital Health, Telemedicine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_Toc496775308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1B7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2222" w:rsidRDefault="000E2222">
          <w:pPr>
            <w:pStyle w:val="TO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96775309" w:history="1">
            <w:r w:rsidRPr="00347654">
              <w:rPr>
                <w:rStyle w:val="Hyperlink"/>
                <w:noProof/>
              </w:rPr>
              <w:t>2.2 Smart Home Technologies &amp; Internet of Things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_Toc496775309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1B7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2222" w:rsidRDefault="000E2222">
          <w:pPr>
            <w:pStyle w:val="TO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96775310" w:history="1">
            <w:r w:rsidRPr="00347654">
              <w:rPr>
                <w:rStyle w:val="Hyperlink"/>
                <w:noProof/>
              </w:rPr>
              <w:t>2.3 Health Tech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_Toc496775310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1B7D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2222" w:rsidRDefault="000E2222">
          <w:pPr>
            <w:pStyle w:val="TO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96775311" w:history="1">
            <w:r w:rsidRPr="00347654">
              <w:rPr>
                <w:rStyle w:val="Hyperlink"/>
                <w:noProof/>
              </w:rPr>
              <w:t>2.4 Robotics, AI and VR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_Toc496775311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1B7D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2222" w:rsidRDefault="000E2222">
          <w:pPr>
            <w:pStyle w:val="TO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96775312" w:history="1">
            <w:r w:rsidRPr="00347654">
              <w:rPr>
                <w:rStyle w:val="Hyperlink"/>
                <w:noProof/>
              </w:rPr>
              <w:t>2.5 Policy, guidance, announcements, miscellaneous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_Toc496775312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1B7D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2222" w:rsidRDefault="000E2222">
          <w:pPr>
            <w:pStyle w:val="TO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96775313" w:history="1">
            <w:r w:rsidRPr="00347654">
              <w:rPr>
                <w:rStyle w:val="Hyperlink"/>
                <w:noProof/>
              </w:rPr>
              <w:t>2 Learning and Events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_Toc496775313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1B7D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2222" w:rsidRDefault="000E2222">
          <w:pPr>
            <w:pStyle w:val="TO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96775314" w:history="1">
            <w:r w:rsidRPr="00347654">
              <w:rPr>
                <w:rStyle w:val="Hyperlink"/>
                <w:noProof/>
              </w:rPr>
              <w:t>3 Other useful links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_Toc496775314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1B7D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3A2A" w:rsidRDefault="004E3A2A" w:rsidP="00BF11F2">
          <w:pPr>
            <w:spacing w:line="240" w:lineRule="auto"/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4E3A2A" w:rsidRPr="004E3A2A" w:rsidRDefault="004E3A2A" w:rsidP="00BF11F2">
      <w:pPr>
        <w:spacing w:line="240" w:lineRule="auto"/>
        <w:rPr>
          <w:lang w:eastAsia="en-GB"/>
        </w:rPr>
      </w:pPr>
    </w:p>
    <w:p w:rsidR="008D2AB1" w:rsidRDefault="008D2AB1">
      <w:pPr>
        <w:spacing w:after="200" w:line="276" w:lineRule="auto"/>
      </w:pPr>
    </w:p>
    <w:p w:rsidR="008D2AB1" w:rsidRDefault="008D2AB1">
      <w:pPr>
        <w:spacing w:after="200" w:line="276" w:lineRule="auto"/>
      </w:pPr>
    </w:p>
    <w:p w:rsidR="008D2AB1" w:rsidRDefault="008D2AB1">
      <w:pPr>
        <w:spacing w:after="200" w:line="276" w:lineRule="auto"/>
      </w:pPr>
      <w:r>
        <w:br w:type="page"/>
      </w:r>
    </w:p>
    <w:p w:rsidR="008D2AB1" w:rsidRDefault="008D2AB1" w:rsidP="008D2AB1">
      <w:pPr>
        <w:pStyle w:val="Heading1"/>
        <w:numPr>
          <w:ilvl w:val="0"/>
          <w:numId w:val="40"/>
        </w:numPr>
      </w:pPr>
      <w:bookmarkStart w:id="2" w:name="_Toc496775306"/>
      <w:r>
        <w:lastRenderedPageBreak/>
        <w:t>New White Paper from TSA</w:t>
      </w:r>
      <w:bookmarkEnd w:id="2"/>
    </w:p>
    <w:p w:rsidR="008D2AB1" w:rsidRDefault="008D2AB1" w:rsidP="008D2AB1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</w:p>
    <w:p w:rsidR="006D54A8" w:rsidRDefault="008D2AB1" w:rsidP="00C05867">
      <w:pPr>
        <w:spacing w:after="200" w:line="276" w:lineRule="auto"/>
        <w:jc w:val="center"/>
      </w:pPr>
      <w:r>
        <w:rPr>
          <w:noProof/>
        </w:rPr>
        <w:drawing>
          <wp:inline distT="0" distB="0" distL="0" distR="0" wp14:anchorId="59DF1804" wp14:editId="5EA9431F">
            <wp:extent cx="1706036" cy="2457317"/>
            <wp:effectExtent l="0" t="0" r="889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P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3165" cy="248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5867">
        <w:t xml:space="preserve">    </w:t>
      </w:r>
      <w:r w:rsidR="00C05867">
        <w:rPr>
          <w:noProof/>
        </w:rPr>
        <w:drawing>
          <wp:inline distT="0" distB="0" distL="0" distR="0">
            <wp:extent cx="2019048" cy="1657143"/>
            <wp:effectExtent l="19050" t="19050" r="19685" b="196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P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9048" cy="16571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05867">
        <w:t xml:space="preserve"> </w:t>
      </w:r>
    </w:p>
    <w:p w:rsidR="000E2222" w:rsidRDefault="000E2222" w:rsidP="00C05867">
      <w:pPr>
        <w:spacing w:after="200" w:line="276" w:lineRule="auto"/>
        <w:jc w:val="center"/>
      </w:pPr>
      <w:r>
        <w:rPr>
          <w:noProof/>
        </w:rPr>
        <w:drawing>
          <wp:inline distT="0" distB="0" distL="0" distR="0">
            <wp:extent cx="3705308" cy="260992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P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33053" cy="262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222" w:rsidRDefault="00C05867" w:rsidP="00C05867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C05867">
        <w:rPr>
          <w:rFonts w:ascii="Calibri" w:hAnsi="Calibri" w:cs="Calibri"/>
          <w:color w:val="000000"/>
          <w:sz w:val="22"/>
          <w:szCs w:val="22"/>
          <w:lang w:eastAsia="en-GB"/>
        </w:rPr>
        <w:t xml:space="preserve">By 2025, analogue telephone services will be switched off as the UK’s telecoms infrastructure is upgraded to digital connectivity. </w:t>
      </w:r>
    </w:p>
    <w:p w:rsidR="000E2222" w:rsidRDefault="000E2222" w:rsidP="00C05867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</w:p>
    <w:p w:rsidR="00C05867" w:rsidRDefault="00C05867" w:rsidP="00C05867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C05867">
        <w:rPr>
          <w:rFonts w:ascii="Calibri" w:hAnsi="Calibri" w:cs="Calibri"/>
          <w:color w:val="000000"/>
          <w:sz w:val="22"/>
          <w:szCs w:val="22"/>
          <w:lang w:eastAsia="en-GB"/>
        </w:rPr>
        <w:t>A new</w:t>
      </w:r>
      <w:r w:rsidRPr="00C05867">
        <w:rPr>
          <w:rFonts w:ascii="Calibri" w:hAnsi="Calibri" w:cs="Calibri"/>
          <w:color w:val="000000"/>
          <w:sz w:val="22"/>
          <w:szCs w:val="22"/>
          <w:lang w:eastAsia="en-GB"/>
        </w:rPr>
        <w:t xml:space="preserve"> </w:t>
      </w:r>
      <w:hyperlink r:id="rId12" w:history="1">
        <w:r w:rsidRPr="000E2222">
          <w:rPr>
            <w:rStyle w:val="Hyperlink"/>
            <w:rFonts w:ascii="Calibri" w:hAnsi="Calibri" w:cs="Calibri"/>
            <w:sz w:val="22"/>
            <w:szCs w:val="22"/>
            <w:lang w:eastAsia="en-GB"/>
          </w:rPr>
          <w:t>White Paper</w:t>
        </w:r>
      </w:hyperlink>
      <w:r w:rsidRPr="00C05867">
        <w:rPr>
          <w:rFonts w:ascii="Calibri" w:hAnsi="Calibri" w:cs="Calibri"/>
          <w:color w:val="000000"/>
          <w:sz w:val="22"/>
          <w:szCs w:val="22"/>
          <w:lang w:eastAsia="en-GB"/>
        </w:rPr>
        <w:t xml:space="preserve"> outlines the major implications of this shift for the technology enabled care (TEC) sector and the 1.7 million people who rely on telecare in the UK.</w:t>
      </w:r>
    </w:p>
    <w:p w:rsidR="00C05867" w:rsidRDefault="00C05867" w:rsidP="00C05867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</w:p>
    <w:p w:rsidR="00C05867" w:rsidRDefault="006D7A4A" w:rsidP="00C05867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hyperlink r:id="rId13" w:history="1">
        <w:r w:rsidR="00C05867" w:rsidRPr="006D7A4A">
          <w:rPr>
            <w:rStyle w:val="Hyperlink"/>
            <w:rFonts w:ascii="Calibri" w:hAnsi="Calibri" w:cs="Calibri"/>
            <w:sz w:val="22"/>
            <w:szCs w:val="22"/>
            <w:lang w:eastAsia="en-GB"/>
          </w:rPr>
          <w:t>TSA</w:t>
        </w:r>
      </w:hyperlink>
      <w:r w:rsidR="00C05867">
        <w:rPr>
          <w:rFonts w:ascii="Calibri" w:hAnsi="Calibri" w:cs="Calibri"/>
          <w:color w:val="000000"/>
          <w:sz w:val="22"/>
          <w:szCs w:val="22"/>
          <w:lang w:eastAsia="en-GB"/>
        </w:rPr>
        <w:t xml:space="preserve"> and </w:t>
      </w:r>
      <w:hyperlink r:id="rId14" w:history="1">
        <w:r w:rsidR="00C05867" w:rsidRPr="006D7A4A">
          <w:rPr>
            <w:rStyle w:val="Hyperlink"/>
            <w:rFonts w:ascii="Calibri" w:hAnsi="Calibri" w:cs="Calibri"/>
            <w:sz w:val="22"/>
            <w:szCs w:val="22"/>
            <w:lang w:eastAsia="en-GB"/>
          </w:rPr>
          <w:t>DLF</w:t>
        </w:r>
      </w:hyperlink>
      <w:r w:rsidR="00C05867">
        <w:rPr>
          <w:rFonts w:ascii="Calibri" w:hAnsi="Calibri" w:cs="Calibri"/>
          <w:color w:val="000000"/>
          <w:sz w:val="22"/>
          <w:szCs w:val="22"/>
          <w:lang w:eastAsia="en-GB"/>
        </w:rPr>
        <w:t xml:space="preserve"> are also running a short </w:t>
      </w:r>
      <w:hyperlink r:id="rId15" w:history="1">
        <w:r w:rsidR="00C05867" w:rsidRPr="00C05867">
          <w:rPr>
            <w:rStyle w:val="Hyperlink"/>
            <w:rFonts w:ascii="Calibri" w:hAnsi="Calibri" w:cs="Calibri"/>
            <w:sz w:val="22"/>
            <w:szCs w:val="22"/>
            <w:lang w:eastAsia="en-GB"/>
          </w:rPr>
          <w:t>survey</w:t>
        </w:r>
      </w:hyperlink>
      <w:r w:rsidR="00C05867">
        <w:rPr>
          <w:rFonts w:ascii="Calibri" w:hAnsi="Calibri" w:cs="Calibri"/>
          <w:color w:val="000000"/>
          <w:sz w:val="22"/>
          <w:szCs w:val="22"/>
          <w:lang w:eastAsia="en-GB"/>
        </w:rPr>
        <w:t xml:space="preserve"> on ‘Shifting to a digital market for private consumers’. </w:t>
      </w:r>
    </w:p>
    <w:p w:rsidR="00C05867" w:rsidRDefault="00C05867" w:rsidP="00C05867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</w:p>
    <w:p w:rsidR="00C05867" w:rsidRDefault="00C05867" w:rsidP="00C05867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</w:p>
    <w:p w:rsidR="00C05867" w:rsidRDefault="00C05867" w:rsidP="00C05867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</w:p>
    <w:p w:rsidR="00C05867" w:rsidRDefault="00C05867" w:rsidP="00C05867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</w:p>
    <w:p w:rsidR="00C05867" w:rsidRPr="00C05867" w:rsidRDefault="00C05867" w:rsidP="00C05867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</w:p>
    <w:p w:rsidR="009F5A03" w:rsidRDefault="00782671" w:rsidP="008D2AB1">
      <w:pPr>
        <w:pStyle w:val="Heading1"/>
      </w:pPr>
      <w:bookmarkStart w:id="3" w:name="_Toc496775307"/>
      <w:r w:rsidRPr="00640AEF">
        <w:lastRenderedPageBreak/>
        <w:t xml:space="preserve">Main </w:t>
      </w:r>
      <w:r w:rsidR="00BC68E7" w:rsidRPr="00640AEF">
        <w:t>N</w:t>
      </w:r>
      <w:r w:rsidRPr="00640AEF">
        <w:t xml:space="preserve">ews </w:t>
      </w:r>
      <w:r w:rsidR="007F1DF2">
        <w:t>Links</w:t>
      </w:r>
      <w:bookmarkEnd w:id="3"/>
    </w:p>
    <w:p w:rsidR="00FA442D" w:rsidRDefault="00FA442D" w:rsidP="006D54A8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bookmarkStart w:id="4" w:name="_Toc459886382"/>
      <w:bookmarkStart w:id="5" w:name="_Hlk480981173"/>
    </w:p>
    <w:p w:rsidR="00FA442D" w:rsidRDefault="008D2AB1" w:rsidP="006D54A8">
      <w:pPr>
        <w:pStyle w:val="Heading2"/>
      </w:pPr>
      <w:bookmarkStart w:id="6" w:name="_Toc496775308"/>
      <w:r>
        <w:t>2</w:t>
      </w:r>
      <w:r w:rsidR="00732E79">
        <w:t xml:space="preserve">.1 </w:t>
      </w:r>
      <w:r w:rsidR="00FA442D" w:rsidRPr="004537C9">
        <w:t>Telecare, Telehealth, Mobile &amp; Digital Health, Telemedicine</w:t>
      </w:r>
      <w:bookmarkEnd w:id="6"/>
    </w:p>
    <w:p w:rsidR="006E7504" w:rsidRDefault="006E7504" w:rsidP="006E7504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Digital telecare: Looking beyond usual technology to deliver better citizen outcomes (case study) - via </w:t>
      </w:r>
      <w:hyperlink r:id="rId16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DByDNews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Delhi's senior citizens want to use gadgets, smartphones to stay healthy, AIIMS study shows - via </w:t>
      </w:r>
      <w:hyperlink r:id="rId17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IndiaToday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DIY artificial pancreas efforts gain diabetes organization's support - via </w:t>
      </w:r>
      <w:hyperlink r:id="rId18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Up to 40 people in Essex will be given Galaxy tablets to communicate with carers over Skype - via </w:t>
      </w:r>
      <w:hyperlink r:id="rId19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DailyMirror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Tech transforming Western Isles MS service: Use of Florence and Attend Anywhere - via </w:t>
      </w:r>
      <w:hyperlink r:id="rId20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NHSWI</w:t>
        </w:r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Thrive Innovation </w:t>
      </w: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Center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opens its doors to showcase aging in place tech - via </w:t>
      </w:r>
      <w:hyperlink r:id="rId21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Study: Effectiveness of Telemonitoring in Obstetrics: Scoping Review - via </w:t>
      </w:r>
      <w:hyperlink r:id="rId22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JMedInternetRes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calls on </w:t>
      </w: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Inhealthcare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for heart patients' home blood tests - via </w:t>
      </w:r>
      <w:hyperlink r:id="rId23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Smartphone-powered tool offers point-of-care infection diagnoses - via </w:t>
      </w:r>
      <w:hyperlink r:id="rId24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Voice-powered, in-home care platform wins Amazon Alexa diabetes competition - via </w:t>
      </w: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5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This smart bandage releases meds on command for better healing - via </w:t>
      </w:r>
      <w:hyperlink r:id="rId26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01410E" w:rsidRPr="0044484B" w:rsidRDefault="0001410E" w:rsidP="0001410E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Technology-Enabled Care Services (TECS) evidence base review - via </w:t>
      </w:r>
      <w:hyperlink r:id="rId27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HINSouthLondon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New technology solutions promise much – now can we work out which ones </w:t>
      </w:r>
      <w:proofErr w:type="gram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actually deliver</w:t>
      </w:r>
      <w:proofErr w:type="gram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? - via </w:t>
      </w:r>
      <w:hyperlink r:id="rId28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HSJnews</w:t>
        </w:r>
        <w:proofErr w:type="spellEnd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 (£ subs)</w:t>
        </w:r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Harnessing technology for personalised care – Final report on the national IT Challenge process - via </w:t>
      </w:r>
      <w:hyperlink r:id="rId29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NHSEngland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Can you really trust the medical apps on your phone? - 3 UK symptom checkers examined - via </w:t>
      </w: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30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WiredUK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Event: Scottish Digital Health and Social Care Conference, 22 November 2017 - via </w:t>
      </w:r>
      <w:hyperlink r:id="rId31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SCTT_NHS24</w:t>
        </w:r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What Do Patients Want in Self-Management </w:t>
      </w: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mHealth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Apps? - via </w:t>
      </w:r>
      <w:hyperlink r:id="rId32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mHealthIntel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VA proposed rule would override state licensing restrictions to expand access to telehealth - via </w:t>
      </w:r>
      <w:hyperlink r:id="rId33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FierceHealth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New Rule Would Give VA Doctors National Telehealth Privileges - via </w:t>
      </w:r>
      <w:hyperlink r:id="rId34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mHealthIntel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Are wearables​ producing​ usable​ &amp;​ beneficial​ health​ data? - via </w:t>
      </w:r>
      <w:hyperlink r:id="rId35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modrnhealthcr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Recent hurricanes show that with proper preparation, telemedicine shines during disasters - via </w:t>
      </w:r>
      <w:hyperlink r:id="rId36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mHealth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Looks to Solve the Diabetes Care Management Conundrum - via </w:t>
      </w:r>
      <w:hyperlink r:id="rId37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mHealthIntel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In small study, </w:t>
      </w: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Noom’s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mobile coaching platform shows promise in reducing hypertension - via </w:t>
      </w: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38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mHealth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Innovation Takes </w:t>
      </w: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Center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Stage in FDA’s Digital Health Pilot - via </w:t>
      </w:r>
      <w:hyperlink r:id="rId39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mHealthIntel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New asthma app to help young people manage condition - via </w:t>
      </w:r>
      <w:hyperlink r:id="rId40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NursingTimes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Evaluation of telephone first approach to demand management in English general practice - via </w:t>
      </w:r>
      <w:hyperlink r:id="rId41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bmj_latest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the NHS is ahead of Apple - Care City test bed programme - via </w:t>
      </w:r>
      <w:hyperlink r:id="rId42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nhenews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Apple, Fitbit, Samsung, and Verily among FDA's picks for precertification pilot - via </w:t>
      </w: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43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FDA selects participants for new digital health software precertification pilot program - via </w:t>
      </w: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44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US_FDA</w:t>
        </w:r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Apple just received a fast lane for developing health features that require FDA approval - via </w:t>
      </w: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45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9to5mac</w:t>
        </w:r>
      </w:hyperlink>
    </w:p>
    <w:p w:rsidR="0001410E" w:rsidRPr="0044484B" w:rsidRDefault="0001410E" w:rsidP="0001410E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Former NHS Digital chief exec appointed as </w:t>
      </w: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Zesty’s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Board advisor - via </w:t>
      </w:r>
      <w:hyperlink r:id="rId46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01410E" w:rsidRPr="0044484B" w:rsidRDefault="0001410E" w:rsidP="0001410E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double-edged sword of mental health apps - via </w:t>
      </w:r>
      <w:hyperlink r:id="rId47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_</w:t>
        </w:r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livingit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ORCHA to drive health app innovation - via </w:t>
      </w:r>
      <w:hyperlink r:id="rId48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BQLive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Building a Health App? Part 3: What You Need to Know About FDA’s Regulation of Mobile Apps - via </w:t>
      </w:r>
      <w:hyperlink r:id="rId49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natlawreview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Harman’s Cortana speaker appears in Microsoft’s store for $199 - via </w:t>
      </w:r>
      <w:hyperlink r:id="rId50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verge</w:t>
        </w:r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Building a Health App? What You Need to Know - via </w:t>
      </w:r>
      <w:hyperlink r:id="rId51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natlawreview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Making Patients and Doctors Happier — The Potential of Patient-Reported Outcomes - via </w:t>
      </w: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52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NEJM</w:t>
        </w:r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Telehealth challenges: Where does the data go? - via </w:t>
      </w:r>
      <w:hyperlink r:id="rId53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SearchHealthIT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What are asset-based approaches to care and support? by @</w:t>
      </w: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ewandking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54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For events taking place during Scotland's Digital Health and Social Care Week - more info a - via </w:t>
      </w: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55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SCTT_NHS24</w:t>
        </w:r>
      </w:hyperlink>
    </w:p>
    <w:p w:rsidR="0001410E" w:rsidRDefault="0001410E" w:rsidP="0001410E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Event: Digital Health &amp; Social Care Conference, 22 Nov, Glasgo</w:t>
      </w:r>
      <w:r>
        <w:rPr>
          <w:rFonts w:ascii="Calibri" w:hAnsi="Calibri" w:cs="Calibri"/>
          <w:color w:val="000000"/>
          <w:sz w:val="22"/>
          <w:szCs w:val="22"/>
          <w:lang w:eastAsia="en-GB"/>
        </w:rPr>
        <w:t>w</w:t>
      </w: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56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SCTT_NHS24</w:t>
        </w:r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far do the medical device rules affect health-related apps? - via </w:t>
      </w:r>
      <w:hyperlink r:id="rId57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MPN_Magazine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FDA clears 1st </w:t>
      </w: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mHealth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app, Carrot, for smoking cessation - via </w:t>
      </w:r>
      <w:hyperlink r:id="rId58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BeckersHR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U.S. employers make big push for telehealth - via </w:t>
      </w:r>
      <w:hyperlink r:id="rId59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Reuters</w:t>
        </w:r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NHS is going to trial a gig economy app for nurses - via </w:t>
      </w:r>
      <w:hyperlink r:id="rId60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WiredUK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Peer-to-peer clinical problem-solving app launches - via </w:t>
      </w:r>
      <w:hyperlink r:id="rId61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01410E" w:rsidRPr="0044484B" w:rsidRDefault="0001410E" w:rsidP="0001410E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Three steps to successful digital health transformation - by Travis Good - via </w:t>
      </w:r>
      <w:hyperlink r:id="rId62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medcitynews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U.S. Survey: 77 percent of Medicare members have used digital health tools' - via </w:t>
      </w:r>
      <w:hyperlink r:id="rId63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American Well, Medtronic partner for combined telehealth and remote patient monitoring - via </w:t>
      </w:r>
      <w:hyperlink r:id="rId64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Pfizer follows up successful smoking cessation app with </w:t>
      </w: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LivingWith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app for cancer patients - via </w:t>
      </w: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65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Report: Nearly every US state has updated its telehealth legislation since last year - via </w:t>
      </w: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66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WhatsApp streamlines heart attack care in Argentina - via </w:t>
      </w:r>
      <w:hyperlink r:id="rId67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Suspended NHS signposting app hopes to restart by end of week - via </w:t>
      </w:r>
      <w:hyperlink r:id="rId68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01410E" w:rsidRPr="0044484B" w:rsidRDefault="0001410E" w:rsidP="0001410E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the U.S.: Limited reimbursement hinders telehealth adoption - via </w:t>
      </w:r>
      <w:hyperlink r:id="rId69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modrnhealthcr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Staying </w:t>
      </w: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appy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: mental health apps deliver mixed results - via </w:t>
      </w:r>
      <w:hyperlink r:id="rId70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the U.S.: </w:t>
      </w: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mHealth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Closes </w:t>
      </w:r>
      <w:proofErr w:type="gram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The</w:t>
      </w:r>
      <w:proofErr w:type="gram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Gaps in Medication Adherence During a Crisis - via </w:t>
      </w: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71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mHealthIntel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Chelsea and Westminster to pilot wireless environmental sensors in ICU - via </w:t>
      </w:r>
      <w:hyperlink r:id="rId72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Cedars-Sinai to Offer Apple Watch App - via </w:t>
      </w:r>
      <w:hyperlink r:id="rId73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HCInformatics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Future of mobile cardiology: smart devices and </w:t>
      </w: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mHealth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74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Medgadget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>New apps promise to diagnose mental health problems - But there are reasons to be cautiou</w:t>
      </w:r>
      <w:r>
        <w:rPr>
          <w:rFonts w:ascii="Calibri" w:hAnsi="Calibri" w:cs="Calibri"/>
          <w:color w:val="000000"/>
          <w:sz w:val="22"/>
          <w:szCs w:val="22"/>
          <w:lang w:eastAsia="en-GB"/>
        </w:rPr>
        <w:t>s</w:t>
      </w: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75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Slate</w:t>
        </w:r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Apple, </w:t>
      </w: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FitBit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Will Join FDA Program Meant to Speed Health Tech - via </w:t>
      </w:r>
      <w:hyperlink r:id="rId76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business</w:t>
        </w:r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Australia: Design guide to help health app </w:t>
      </w: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devs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stay legal and safe - via </w:t>
      </w:r>
      <w:hyperlink r:id="rId77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computerworldau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You wear it so well: designing clinical-grade wearables - via </w:t>
      </w:r>
      <w:hyperlink r:id="rId78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medtechonline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A Parkinson’s Doctor Explains How </w:t>
      </w: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mHealth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is Changing Patient Care - via </w:t>
      </w:r>
      <w:hyperlink r:id="rId79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mHealthIntel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Facebook quietly launches Mac and PC Workplace Chat apps with screen share - via </w:t>
      </w:r>
      <w:hyperlink r:id="rId80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Mobile app aids lowering blood pressure: Interview - via </w:t>
      </w:r>
      <w:hyperlink r:id="rId81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digitaljournal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You wear it so well: designing clinical-grade wearables - via </w:t>
      </w:r>
      <w:hyperlink r:id="rId82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medtechonline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Mental health trust trials new AI-powered chatbot - via </w:t>
      </w:r>
      <w:hyperlink r:id="rId83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Partners, UCB to tailor digital health solutions for epilepsy treatment - via </w:t>
      </w:r>
      <w:hyperlink r:id="rId84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HealthITNews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Janssen set to launch clinical trial system that uses smartphone app, smart blister packs - via </w:t>
      </w: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85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#</w:t>
      </w: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DigitalHealth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 Is </w:t>
      </w:r>
      <w:proofErr w:type="gram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A</w:t>
      </w:r>
      <w:proofErr w:type="gram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Cultural Transformation Of Traditional Healthcare Through Disruptive Technologies - via </w:t>
      </w:r>
      <w:hyperlink r:id="rId86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Berci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Nokia axes jobs in shift from VR to digital health - via </w:t>
      </w:r>
      <w:hyperlink r:id="rId87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MarketWatch</w:t>
        </w:r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AI, self-care apps and tech, e-referrals: the vision of the future at Expo - by Claire Read - via </w:t>
      </w: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88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Digital health technology for use in patients with serious mental illness: a systematic review of the literature - via </w:t>
      </w:r>
      <w:hyperlink r:id="rId89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Study</w:t>
        </w:r>
      </w:hyperlink>
    </w:p>
    <w:p w:rsidR="0001410E" w:rsidRPr="0044484B" w:rsidRDefault="0001410E" w:rsidP="0001410E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JMIR: Impact of a Telehealth Program </w:t>
      </w:r>
      <w:proofErr w:type="gram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With</w:t>
      </w:r>
      <w:proofErr w:type="gram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Voice Recognition Technology in Patients With Chronic Heart Failure - via </w:t>
      </w:r>
      <w:hyperlink r:id="rId90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JMIR</w:t>
        </w:r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553AF" w:rsidRPr="00C274C4" w:rsidRDefault="008D2AB1" w:rsidP="000553AF">
      <w:pPr>
        <w:pStyle w:val="Heading2"/>
      </w:pPr>
      <w:bookmarkStart w:id="7" w:name="_Toc496775309"/>
      <w:bookmarkEnd w:id="4"/>
      <w:bookmarkEnd w:id="5"/>
      <w:r>
        <w:t>2</w:t>
      </w:r>
      <w:r w:rsidR="000553AF">
        <w:t>.2 Smart Home Technologies &amp; Internet of Things</w:t>
      </w:r>
      <w:bookmarkEnd w:id="7"/>
    </w:p>
    <w:p w:rsidR="007A5098" w:rsidRDefault="007A5098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must up its digital game, says NHS Digital programme director - via </w:t>
      </w:r>
      <w:hyperlink r:id="rId91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ComputerWeekly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Amazon just launched 6 new </w:t>
      </w:r>
      <w:proofErr w:type="gram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gadgets</w:t>
      </w:r>
      <w:proofErr w:type="gram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and none was over $150 - via </w:t>
      </w:r>
      <w:hyperlink r:id="rId92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Amazon’s original Echo gets a much-needed upgrade - via </w:t>
      </w:r>
      <w:hyperlink r:id="rId93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Amazon’s original Echo gets a much-needed upgrade - via </w:t>
      </w:r>
      <w:hyperlink r:id="rId94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Garmin Speak lets you bring Alexa along in the car - via </w:t>
      </w:r>
      <w:hyperlink r:id="rId95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Amazon adds loads more branded Dash buttons in UK - via </w:t>
      </w:r>
      <w:hyperlink r:id="rId96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Amazon's latest Alexa devices ready to extend company's reach into your home - via </w:t>
      </w:r>
      <w:hyperlink r:id="rId97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Amazon revamps Echo smart speaker family - via </w:t>
      </w:r>
      <w:hyperlink r:id="rId98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Amazon’s new Echo Plus doubles as a smart home hub - via </w:t>
      </w:r>
      <w:hyperlink r:id="rId99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verge</w:t>
        </w:r>
      </w:hyperlink>
    </w:p>
    <w:p w:rsidR="0001410E" w:rsidRPr="0044484B" w:rsidRDefault="0001410E" w:rsidP="0001410E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IoT poised to impact quality, capabilities of healthcare - via </w:t>
      </w:r>
      <w:hyperlink r:id="rId100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NetworkWorld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Developers of FDA-cleared smart bottle for premature infants building discharge decision tool - via </w:t>
      </w:r>
      <w:hyperlink r:id="rId101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medcitynews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Info about the Digital Care Home Project in Sheffield - via </w:t>
      </w:r>
      <w:hyperlink r:id="rId102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Study</w:t>
        </w:r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Internet of things: Litmus test of the EU’s will to create a digital single market - via </w:t>
      </w:r>
      <w:hyperlink r:id="rId103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EURACTIV</w:t>
        </w:r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New Google Home Mini announced - via </w:t>
      </w:r>
      <w:hyperlink r:id="rId104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CNBC</w:t>
        </w:r>
      </w:hyperlink>
    </w:p>
    <w:p w:rsidR="0001410E" w:rsidRPr="0044484B" w:rsidRDefault="0001410E" w:rsidP="0001410E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Intel's new health IoT platform takes remote care beyond consumer devices - via </w:t>
      </w:r>
      <w:hyperlink r:id="rId105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ZDNet</w:t>
        </w:r>
      </w:hyperlink>
    </w:p>
    <w:p w:rsidR="0001410E" w:rsidRPr="0044484B" w:rsidRDefault="0001410E" w:rsidP="0001410E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Wellbe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adds </w:t>
      </w: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Physiotec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online rehab and </w:t>
      </w: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Staywell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guidelines content to cloud-based platform - via </w:t>
      </w:r>
      <w:hyperlink r:id="rId106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Welch </w:t>
      </w: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Allyn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IoT home devices now standard with Honeywell platform - via </w:t>
      </w:r>
      <w:hyperlink r:id="rId107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Google is building a smart screen competitor to Amazon’s Echo Show - via </w:t>
      </w:r>
      <w:hyperlink r:id="rId108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Comparing Alexa, Google Assistant, Cortana and Siri smart speakers - via </w:t>
      </w:r>
      <w:hyperlink r:id="rId109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01410E" w:rsidRPr="0044484B" w:rsidRDefault="0001410E" w:rsidP="0001410E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What lies beneath: the smart home that wears its technology lightly - via </w:t>
      </w:r>
      <w:hyperlink r:id="rId110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01410E" w:rsidRPr="0044484B" w:rsidRDefault="0001410E" w:rsidP="0001410E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Super cute home robots are coming, but think twice before you trust them - via </w:t>
      </w:r>
      <w:hyperlink r:id="rId111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ConversationUK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Google Clips is a new $249 smart camera that you can wear - via </w:t>
      </w:r>
      <w:hyperlink r:id="rId112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Google’s new smart speaker fixes your sound quality with AI - Google Home Mini and Max - via </w:t>
      </w: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13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verge</w:t>
        </w:r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Robots could be trialled in West </w:t>
      </w: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Lancs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care homes - via </w:t>
      </w:r>
      <w:hyperlink r:id="rId114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Visiter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Because someone had to make the first Cortana smart speaker - via </w:t>
      </w:r>
      <w:hyperlink r:id="rId115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7A5098" w:rsidRDefault="007A5098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7A5098" w:rsidRPr="00661AE8" w:rsidRDefault="007A5098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553AF" w:rsidRPr="00C274C4" w:rsidRDefault="008D2AB1" w:rsidP="000553AF">
      <w:pPr>
        <w:pStyle w:val="Heading2"/>
      </w:pPr>
      <w:bookmarkStart w:id="8" w:name="_Toc496775310"/>
      <w:r>
        <w:lastRenderedPageBreak/>
        <w:t>2</w:t>
      </w:r>
      <w:r w:rsidR="000553AF">
        <w:t xml:space="preserve">.3 </w:t>
      </w:r>
      <w:r w:rsidR="000553AF" w:rsidRPr="00C274C4">
        <w:t>Health Tech</w:t>
      </w:r>
      <w:bookmarkEnd w:id="8"/>
    </w:p>
    <w:p w:rsidR="007A5098" w:rsidRDefault="007A5098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Scotland: Join conversation about use of technology in supporting and creating services - via </w:t>
      </w:r>
      <w:hyperlink r:id="rId116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NHSinform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Technology and innovation are key to saving the NHS - Alan Milburn - via </w:t>
      </w:r>
      <w:hyperlink r:id="rId117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Digital’s </w:t>
      </w: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WannaCry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response was “let down” by poor </w:t>
      </w: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comms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118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Swindells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says NHS’s digital best are ‘mediocre’ by international standards - via </w:t>
      </w:r>
      <w:hyperlink r:id="rId119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01410E" w:rsidRPr="0044484B" w:rsidRDefault="0001410E" w:rsidP="0001410E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Leeds council develops Person Held Record for locals - via </w:t>
      </w:r>
      <w:hyperlink r:id="rId120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Nottingham to review digital care record due to patient safety concerns - via </w:t>
      </w:r>
      <w:hyperlink r:id="rId121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01410E" w:rsidRPr="0044484B" w:rsidRDefault="0001410E" w:rsidP="0001410E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17 NHS trusts to use </w:t>
      </w: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OpenEHR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for 100,000 Genomes Project - via </w:t>
      </w:r>
      <w:hyperlink r:id="rId122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New blog - How to deliver tech-enabled care services at scale - </w:t>
      </w:r>
      <w:r>
        <w:rPr>
          <w:rFonts w:ascii="Calibri" w:hAnsi="Calibri" w:cs="Calibri"/>
          <w:color w:val="000000"/>
          <w:sz w:val="22"/>
          <w:szCs w:val="22"/>
          <w:lang w:eastAsia="en-GB"/>
        </w:rPr>
        <w:t>b</w:t>
      </w: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y @</w:t>
      </w: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mackmoira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 from @SCTT_NHS24 - via </w:t>
      </w:r>
      <w:hyperlink r:id="rId123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TSAVoice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Twitter trials an expansion beyond 140 characters - via </w:t>
      </w:r>
      <w:hyperlink r:id="rId124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Chatbots Can Solve Low Patient Engagement Problem - via </w:t>
      </w:r>
      <w:hyperlink r:id="rId125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HealthTechZone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Gene-Edited Skin Could Be Its Own Blood-Sugar Sensor - via </w:t>
      </w:r>
      <w:hyperlink r:id="rId126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techreview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Rise of chat-driven health tech signals ‘paradigm shift’ for user interfaces - via </w:t>
      </w:r>
      <w:hyperlink r:id="rId127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Health websites reducing visits to doctors in people with chronic health conditions - report - via </w:t>
      </w:r>
      <w:hyperlink r:id="rId128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health1tech</w:t>
        </w:r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Woebot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, the Chatbot That Can Help with Depression - via </w:t>
      </w:r>
      <w:hyperlink r:id="rId129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techreview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Researchers develop digestible sensors for monitoring the gastrointestinal tract - via </w:t>
      </w: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30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553AF" w:rsidRPr="00C274C4" w:rsidRDefault="008D2AB1" w:rsidP="000553AF">
      <w:pPr>
        <w:pStyle w:val="Heading2"/>
      </w:pPr>
      <w:bookmarkStart w:id="9" w:name="_Toc496775311"/>
      <w:r>
        <w:t>2</w:t>
      </w:r>
      <w:r w:rsidR="000553AF">
        <w:t xml:space="preserve">.4 </w:t>
      </w:r>
      <w:r w:rsidR="000553AF" w:rsidRPr="00C274C4">
        <w:t>Robotics, AI and VR</w:t>
      </w:r>
      <w:bookmarkEnd w:id="9"/>
    </w:p>
    <w:p w:rsidR="007A5098" w:rsidRDefault="007A5098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Artificial intelligence is about the people, not the machines - via </w:t>
      </w:r>
      <w:hyperlink r:id="rId131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computers being trained to beat you in an argument - via </w:t>
      </w:r>
      <w:hyperlink r:id="rId132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Seven Deadly Sins of AI Predictions - via </w:t>
      </w:r>
      <w:hyperlink r:id="rId133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techreview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ZoraBots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, The Worldwide Leader of Humanoid Robots in Healthcare, Sets up in The United States - via </w:t>
      </w:r>
      <w:hyperlink r:id="rId134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MustTechNews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Could AI help Keep You Healthy - via </w:t>
      </w:r>
      <w:hyperlink r:id="rId135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techreview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Put Humans at the </w:t>
      </w: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Center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of AI - @</w:t>
      </w: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drfeifei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 via @</w:t>
      </w: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techreview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136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techreview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the CDC could use Google, AI, and even Twitter to forecast flu outbreaks - via </w:t>
      </w:r>
      <w:hyperlink r:id="rId137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DigitalTrends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Are robots taking our jobs - via </w:t>
      </w:r>
      <w:hyperlink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nesta_uk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age of automation: Artificial Intelligence, robotics and the future of low-skilled work - via </w:t>
      </w: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38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theRSAorg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RSA highlights robotics potential in social care - via </w:t>
      </w:r>
      <w:hyperlink r:id="rId139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ukalocaldigital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S Korea: KHMC hospital to promote AI chat robot-based convenience service for patients - via </w:t>
      </w:r>
      <w:hyperlink r:id="rId140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KoreaBiomed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Could Artificial Intelligence help reduce healthcare costs - via </w:t>
      </w:r>
      <w:hyperlink r:id="rId141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MDDIonline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Mattel thinks again about AI babysitter - via </w:t>
      </w:r>
      <w:hyperlink r:id="rId142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DeepMind's new AI ethics unit is the company's next big move - via </w:t>
      </w:r>
      <w:hyperlink r:id="rId143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WiredUK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the U.S.: A robot companion for Alzheimer's patients - via </w:t>
      </w:r>
      <w:hyperlink r:id="rId144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9NEWS</w:t>
        </w:r>
      </w:hyperlink>
    </w:p>
    <w:p w:rsidR="0001410E" w:rsidRPr="0044484B" w:rsidRDefault="0001410E" w:rsidP="0001410E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When people begin to run out of power, send in the robot carers who never grow old - via </w:t>
      </w: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45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thetimes</w:t>
        </w:r>
        <w:proofErr w:type="spellEnd"/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Meet Pepper the robot – Southend's newest social care recruit - via </w:t>
      </w:r>
      <w:hyperlink r:id="rId146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Sharing patient data would open door to next-generation NHS using AI, Government told - via </w:t>
      </w:r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47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01410E" w:rsidRPr="0044484B" w:rsidRDefault="0001410E" w:rsidP="0001410E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553AF" w:rsidRDefault="008D2AB1" w:rsidP="000553AF">
      <w:pPr>
        <w:pStyle w:val="Heading2"/>
      </w:pPr>
      <w:bookmarkStart w:id="10" w:name="_Toc496775312"/>
      <w:r>
        <w:t>2</w:t>
      </w:r>
      <w:r w:rsidR="000553AF">
        <w:t>.5</w:t>
      </w:r>
      <w:r w:rsidR="000553AF" w:rsidRPr="00C274C4">
        <w:t xml:space="preserve"> Policy, guidance, announcements, miscellaneous</w:t>
      </w:r>
      <w:bookmarkEnd w:id="10"/>
    </w:p>
    <w:p w:rsidR="0044484B" w:rsidRPr="0044484B" w:rsidRDefault="0044484B" w:rsidP="0044484B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Examples of giving blind &amp; visually impaired people assistance with tech products coming to market - via </w:t>
      </w:r>
      <w:hyperlink r:id="rId148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WiredUK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Cardiologs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raises $6.4M to bring image recognition to EKG analysis - via </w:t>
      </w:r>
      <w:hyperlink r:id="rId149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Hospital bed numbers – can the downward trend continue? - via </w:t>
      </w:r>
      <w:hyperlink r:id="rId150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TheKingsFund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MH patients being failed as services face 'potent mix' of workforce cuts/rising demand - report - via </w:t>
      </w:r>
      <w:hyperlink r:id="rId151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No evidence to support claims that telephone consultations reduce GP workload/</w:t>
      </w: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hosp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referrals - via </w:t>
      </w:r>
      <w:hyperlink r:id="rId152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Cambridge_Uni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NHS England is recruiting people with RP for bionic eye surgery evaluation - via </w:t>
      </w:r>
      <w:hyperlink r:id="rId153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RNIB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the U.S.: On-Demand Health Care Provider Raises $30.8 Million - via </w:t>
      </w:r>
      <w:hyperlink r:id="rId154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HHCareNews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Long waits for treatment at Cornwall hospital leave people suffering harm as a result, CQC says - via </w:t>
      </w:r>
      <w:hyperlink r:id="rId155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Alphabet spin-out aims to help low-income Americans get better health care - by @</w:t>
      </w: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chrissyfarr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156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CNBC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Heart device failure: Medicare spent $1.5B over 10 years to replace defective implants - via </w:t>
      </w: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57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FierceHealth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Bill for urgent repairs at NHS hospitals reaches almost £1bn - via </w:t>
      </w:r>
      <w:hyperlink r:id="rId158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4484B" w:rsidRPr="0044484B" w:rsidRDefault="0044484B" w:rsidP="0044484B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Transforming and sustaining change: what’s the role of general practice? - via </w:t>
      </w:r>
      <w:hyperlink r:id="rId159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NuffieldTrust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Amazon Alexa skill from Northwell Health points users to nearby ERs, away from long waits - via </w:t>
      </w:r>
      <w:hyperlink r:id="rId160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Intermountain Health will launch a virtual hospital next year - via </w:t>
      </w:r>
      <w:hyperlink r:id="rId161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DigitalComm360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waiting times: hospital bosses fear 'a return to 1999 - via </w:t>
      </w:r>
      <w:hyperlink r:id="rId162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Virtual interviewers may help soldiers speak up about PTSD - via </w:t>
      </w:r>
      <w:hyperlink r:id="rId163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Falling number of nurses in the NHS paints a worrying picture - via </w:t>
      </w:r>
      <w:hyperlink r:id="rId164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TheKingsFund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'sleepwalking into winter crisis' as waiting times soar to nine-year high - via </w:t>
      </w:r>
      <w:hyperlink r:id="rId165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44484B" w:rsidRPr="0044484B" w:rsidRDefault="0044484B" w:rsidP="0044484B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Social care: a ‘hidden engine’ for economic growth by @</w:t>
      </w: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DavidJ_Brindle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166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Make it easier for foreign doctors to work in Britain, minister told - via </w:t>
      </w:r>
      <w:hyperlink r:id="rId167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GPs can risk-stratify frail patients in 'only a few minutes' using tool - </w:t>
      </w: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eFI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168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pulsetoday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New £15 million programme to help train up to 1 million mental health 'first aiders - via </w:t>
      </w: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69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DHgovuk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straining at the seams year before 70th birthday, finds regulator - via </w:t>
      </w:r>
      <w:hyperlink r:id="rId170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CQC launched 135 “enforcement actions” against hospitals in 2016/17 (58 in previous year) - via </w:t>
      </w:r>
      <w:hyperlink r:id="rId171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tech is changing social care - via </w:t>
      </w:r>
      <w:hyperlink r:id="rId172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LTDonline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Sonos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announces Alexa-controlled wireless speakers - via </w:t>
      </w:r>
      <w:hyperlink r:id="rId173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Amazon brings Echo and Alexa to India and soon Japan, its first markets in Asia - via </w:t>
      </w:r>
      <w:hyperlink r:id="rId174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Care home provision to hit crisis levels in next five years - via </w:t>
      </w:r>
      <w:hyperlink r:id="rId175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WhichUK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NIHR Signal Early discharge ‘hospital-at-home’ gives similar outcomes to in-patient care - via </w:t>
      </w: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76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NIHR_DC</w:t>
        </w:r>
      </w:hyperlink>
    </w:p>
    <w:p w:rsidR="0044484B" w:rsidRPr="0044484B" w:rsidRDefault="0044484B" w:rsidP="0044484B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Care homes places 'crisis' in five years across England - via </w:t>
      </w:r>
      <w:hyperlink r:id="rId177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Antibiotic resistance could spell end of modern medicine, says chief medic - via </w:t>
      </w:r>
      <w:hyperlink r:id="rId178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Nation faces older people homelessness ‘time bomb’ – councils warn - via </w:t>
      </w:r>
      <w:hyperlink r:id="rId179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LGAcomms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Care Minister, Jackie Doyle-Price: homes are not 'assets to pass on to offspring - via </w:t>
      </w: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80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44484B" w:rsidRPr="0044484B" w:rsidRDefault="0044484B" w:rsidP="0044484B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Care homes could become most common place to die by 2040 - via </w:t>
      </w:r>
      <w:hyperlink r:id="rId181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4484B" w:rsidRPr="0044484B" w:rsidRDefault="0044484B" w:rsidP="0044484B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Why are smartphone chips suddenly including an AI processor? - via </w:t>
      </w:r>
      <w:hyperlink r:id="rId182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AndroidAuth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'Home first' model aims to stop patients being stranded on hospital ward - via </w:t>
      </w:r>
      <w:hyperlink r:id="rId183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4484B" w:rsidRPr="0044484B" w:rsidRDefault="0044484B" w:rsidP="0044484B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The future of mental health technology needs a future to aim for...' - excellent from @</w:t>
      </w: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MarkOneinFour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 - via </w:t>
      </w:r>
      <w:hyperlink r:id="rId184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nesta_uk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Pre-surgery device helps patients combat stress at a London hospital - via </w:t>
      </w:r>
      <w:hyperlink r:id="rId185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Online clinic reactivated following Care Quality Commission suspension - via </w:t>
      </w:r>
      <w:hyperlink r:id="rId186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Amazon's quest to become the next Apple - via </w:t>
      </w:r>
      <w:hyperlink r:id="rId187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Jeremy Hunt announces rise in nurse training places amid plummeting number of applications - via </w:t>
      </w:r>
      <w:hyperlink r:id="rId188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Apple’s </w:t>
      </w: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HomePod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is set to have some weird competition - via </w:t>
      </w:r>
      <w:hyperlink r:id="rId189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Britain’s hidden scandal: the disabled people trapped in their own homes - by Frances Ryan - via </w:t>
      </w:r>
      <w:hyperlink r:id="rId190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Brexit could destroy the NHS. This will hurt us all - says Jonathan Lis - via </w:t>
      </w:r>
      <w:hyperlink r:id="rId191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4484B" w:rsidRPr="0044484B" w:rsidRDefault="0044484B" w:rsidP="0044484B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Lost in Thought — The Limits of the Human Mind and the Future of Medicine - via </w:t>
      </w:r>
      <w:hyperlink r:id="rId192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NEJM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Is the U.K. ahead with the digitalization of healthcare? - via </w:t>
      </w:r>
      <w:hyperlink r:id="rId193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digitaljournal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Qualcomm Life, Benchmark team up to develop cheap, disposable health monitoring patches - via </w:t>
      </w:r>
      <w:hyperlink r:id="rId194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Cornwall NHS may no longer be paying transport costs for kidney dialysis patients - via </w:t>
      </w: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95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44484B" w:rsidRPr="0044484B" w:rsidRDefault="0044484B" w:rsidP="0044484B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Healthcare in digital transformation: digital and connected healthcare - via </w:t>
      </w:r>
      <w:hyperlink r:id="rId196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iscoopbiz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Meet the researcher using Google Street View to help dementia patients with memory loss - via </w:t>
      </w:r>
      <w:hyperlink r:id="rId197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Google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Changing Health can help reverse Type 2 Diabetes - via </w:t>
      </w:r>
      <w:hyperlink r:id="rId198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DHealthLDN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Carrying shopping, gardening, or vacuuming, can help older people lead healthier lives for longer - via </w:t>
      </w:r>
      <w:hyperlink r:id="rId199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is not fit for the 21st century hospital chief inspector warns - via </w:t>
      </w:r>
      <w:hyperlink r:id="rId200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bed shortage crisis leaves hospitals struggling to cope, warns report - via </w:t>
      </w:r>
      <w:hyperlink r:id="rId201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Brexit 'potentially catastrophic' for the health service, experts suggest in Lancet journal - via </w:t>
      </w: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02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‘A how-to guide’: Navigating the NHS for entrepreneurs - via </w:t>
      </w:r>
      <w:hyperlink r:id="rId203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DHealthLDN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CCGs find no link between GP hours and A&amp;E attendance - via </w:t>
      </w:r>
      <w:hyperlink r:id="rId204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HSJnews</w:t>
        </w:r>
        <w:proofErr w:type="spellEnd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 (£ subs)</w:t>
        </w:r>
      </w:hyperlink>
    </w:p>
    <w:p w:rsidR="0044484B" w:rsidRPr="0044484B" w:rsidRDefault="0044484B" w:rsidP="0044484B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Stevens: NHS will be forced to open extra beds if DTOCs aren't cut - via </w:t>
      </w:r>
      <w:hyperlink r:id="rId205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HSJnews</w:t>
        </w:r>
        <w:proofErr w:type="spellEnd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 (£ subs)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hospital of the future will find you - via </w:t>
      </w:r>
      <w:hyperlink r:id="rId206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medcitynews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Brexit Poses ‘Substantial Threat’ To Every Part </w:t>
      </w:r>
      <w:proofErr w:type="gram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Of</w:t>
      </w:r>
      <w:proofErr w:type="gram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The NHS, Lancet Study Warns - via </w:t>
      </w: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07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HuffPostUK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staff shortages 'mean patients dying alone' in hospitals - via </w:t>
      </w:r>
      <w:hyperlink r:id="rId208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Ikea has bought TaskRabbit - via </w:t>
      </w:r>
      <w:hyperlink r:id="rId209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Recode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Report: Digitally Savvy Citizens - via </w:t>
      </w:r>
      <w:hyperlink r:id="rId210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CarnegieUKTrust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Digital pushes wider use of SCRs - via </w:t>
      </w:r>
      <w:hyperlink r:id="rId211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UKAuthority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A quick and easy guide to </w:t>
      </w:r>
      <w:proofErr w:type="gram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all of</w:t>
      </w:r>
      <w:proofErr w:type="gram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the different new Amazon </w:t>
      </w: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Echos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UK release dates - via </w:t>
      </w: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12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Abbott's Freestyle Libre becomes first CGM to be FDA cleared for use without </w:t>
      </w: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fingersticks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13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Round 3 of Innovate UK’s Innovation in health &amp; life sciences funding competition opens on 2 Oct 2017 - via </w:t>
      </w:r>
      <w:hyperlink r:id="rId214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KTNUK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Innovation Accelerator: a real-world experiment - via </w:t>
      </w:r>
      <w:hyperlink r:id="rId215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nhenews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The NHS IT Strategy - by @</w:t>
      </w: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mswindells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216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NHSEngland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Amazon says there are now 5,000 people working just on Alexa - via </w:t>
      </w:r>
      <w:hyperlink r:id="rId217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qz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Amazon expands its Alexa everywhere strategy, launches new Echo devices, Connect, Plus, Buttons, Spot - via </w:t>
      </w:r>
      <w:hyperlink r:id="rId218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ZDNet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Amazon expands Alexa messaging and calling to the UK and Germany - via </w:t>
      </w:r>
      <w:hyperlink r:id="rId219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verge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Amazon’s new $35 Echo Connect will let you make phone calls - via </w:t>
      </w:r>
      <w:hyperlink r:id="rId220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verge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100-year-olds in UK have almost doubled since 2002, although overall rise in life expectancy slows - via </w:t>
      </w:r>
      <w:hyperlink r:id="rId221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Instant' blood test for heart attacks - via </w:t>
      </w:r>
      <w:hyperlink r:id="rId222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Adult social care sector and workforce by region, 2017 - via </w:t>
      </w:r>
      <w:hyperlink r:id="rId223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skillsforcare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Simon Stevens: A hunger for innovation - via </w:t>
      </w:r>
      <w:hyperlink r:id="rId224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nhenews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Patients must be at the heart of the NHS – and of innovation - via </w:t>
      </w:r>
      <w:hyperlink r:id="rId225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NHSAccelerator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Why are so many GPs shutting up shop? - via </w:t>
      </w:r>
      <w:hyperlink r:id="rId226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Johns Hopkins develop e-triage tool to more accurately differentiate priority levels - via </w:t>
      </w: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27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HopkinsMedicine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Andy Burnham wants Greater Manchester to be first place in country to axe social care charges - via </w:t>
      </w:r>
      <w:hyperlink r:id="rId228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MENnewsdesk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Amazon Alexa is missing one big thing before it gets into health care - by @</w:t>
      </w: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chrissyfarr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29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CNBC</w:t>
        </w:r>
      </w:hyperlink>
    </w:p>
    <w:p w:rsidR="0044484B" w:rsidRPr="0044484B" w:rsidRDefault="0044484B" w:rsidP="0044484B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Without clear strategy, social care will continue to lurch from crisis to crisis by @</w:t>
      </w: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RichardatKF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230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Giant Health Event - London, 28-30 Nov - via </w:t>
      </w:r>
      <w:hyperlink r:id="rId231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gianthealthevnt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Bring your own data' is the next trend in healthcare - via </w:t>
      </w:r>
      <w:hyperlink r:id="rId232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HealthITNews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Peerbridge’s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wireless multi-channel ECG cleared by FDA - via </w:t>
      </w:r>
      <w:hyperlink r:id="rId233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‘A how-to guide’: Navigating the NHS for entrepreneurs - via </w:t>
      </w:r>
      <w:hyperlink r:id="rId234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DHealthLDN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Masterclass: healthcare leadership in a digital age, 15 Nov, London - via </w:t>
      </w:r>
      <w:hyperlink r:id="rId235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DHealthLDN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Upcoming event - EHI Live - 31 Oct to 1 Nov, Birmingham - via </w:t>
      </w:r>
      <w:hyperlink r:id="rId236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EHILive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can Amazon disrupt Healthcare? - via </w:t>
      </w:r>
      <w:hyperlink r:id="rId237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lloydgprice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Half of adults aged 55 and over have experienced common mental health problems, say Age UK - via </w:t>
      </w:r>
      <w:hyperlink r:id="rId238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NHSEngland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An uneven future: ageing population needs innovation, but not at the expense of equal care - via </w:t>
      </w:r>
      <w:hyperlink r:id="rId239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HSJnews</w:t>
        </w:r>
        <w:proofErr w:type="spellEnd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 (£ subs)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Funding success for digital diabetes treatment - via </w:t>
      </w:r>
      <w:hyperlink r:id="rId240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BQLive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Is Amazon on brink of deciding if it will make a big move into selling drugs online? </w:t>
      </w:r>
      <w:r w:rsidR="0001410E">
        <w:rPr>
          <w:rFonts w:ascii="Calibri" w:hAnsi="Calibri" w:cs="Calibri"/>
          <w:color w:val="000000"/>
          <w:sz w:val="22"/>
          <w:szCs w:val="22"/>
          <w:lang w:eastAsia="en-GB"/>
        </w:rPr>
        <w:t>b</w:t>
      </w: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y @</w:t>
      </w: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chrissyfarr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241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CNBC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01410E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>
        <w:rPr>
          <w:rFonts w:ascii="Calibri" w:hAnsi="Calibri" w:cs="Calibri"/>
          <w:color w:val="000000"/>
          <w:sz w:val="22"/>
          <w:szCs w:val="22"/>
          <w:lang w:eastAsia="en-GB"/>
        </w:rPr>
        <w:t>M</w:t>
      </w:r>
      <w:r w:rsidR="0044484B" w:rsidRPr="0044484B">
        <w:rPr>
          <w:rFonts w:ascii="Calibri" w:hAnsi="Calibri" w:cs="Calibri"/>
          <w:color w:val="000000"/>
          <w:sz w:val="22"/>
          <w:szCs w:val="22"/>
          <w:lang w:eastAsia="en-GB"/>
        </w:rPr>
        <w:t>ajor adult social work survey launches in England by @</w:t>
      </w:r>
      <w:proofErr w:type="spellStart"/>
      <w:r w:rsidR="0044484B" w:rsidRPr="0044484B">
        <w:rPr>
          <w:rFonts w:ascii="Calibri" w:hAnsi="Calibri" w:cs="Calibri"/>
          <w:color w:val="000000"/>
          <w:sz w:val="22"/>
          <w:szCs w:val="22"/>
          <w:lang w:eastAsia="en-GB"/>
        </w:rPr>
        <w:t>LynRomeo_CSW</w:t>
      </w:r>
      <w:proofErr w:type="spellEnd"/>
      <w:r w:rsidR="0044484B"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242" w:tgtFrame="_parent" w:history="1">
        <w:proofErr w:type="spellStart"/>
        <w:r w:rsidR="0044484B"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Dhgovuk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Winter is coming and the situation in the NHS is desperate - by @</w:t>
      </w: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RichardVize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243" w:tgtFrame="_parent" w:history="1">
        <w:r w:rsidR="0001410E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@guardian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Can you really link delayed discharge to mortality? The evidence is far from clear - via </w:t>
      </w: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44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HealthFdn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the U.S.: Online doctor ratings don’t predict actual performance - via </w:t>
      </w:r>
      <w:hyperlink r:id="rId245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Reuters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Digital physical therapy platform </w:t>
      </w: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Physitrack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plans IPO for Q1 2018 - via </w:t>
      </w:r>
      <w:hyperlink r:id="rId246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Alexa could revolutionise the way we deliver care' - via </w:t>
      </w:r>
      <w:hyperlink r:id="rId247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@</w:t>
        </w:r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DRees_PA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Bring your own data' is the next trend in healthcare - via </w:t>
      </w:r>
      <w:hyperlink r:id="rId248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HealthITNews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#</w:t>
      </w: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NotWithoutMe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: A digital world for all? - via </w:t>
      </w:r>
      <w:hyperlink r:id="rId249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CarnegieUKTrust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Verily's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goal: Make our bodies produce as much data as our cars - via </w:t>
      </w:r>
      <w:hyperlink r:id="rId250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New #iTECconf17 Blog: 'Are we there yet? – Digital disruption in mental health - via </w:t>
      </w: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51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@</w:t>
        </w:r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jononicholas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Childline for older people' gives friendly ear to 10,000 lonely callers each week - via </w:t>
      </w:r>
      <w:hyperlink r:id="rId252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Bring your own data' is the next trend in healthcare - via </w:t>
      </w:r>
      <w:hyperlink r:id="rId253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HealthITNews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Healthcare: Europe must get ready for the digital revolution now, says EESC - via </w:t>
      </w:r>
      <w:hyperlink r:id="rId254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EU_EESC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NHS needs a digitally savvy workforce to ensure its survival - by Dr Harpreet </w:t>
      </w: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Sood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55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England and Wales death rate rise could be linked to longer stays in hospital - via </w:t>
      </w:r>
      <w:hyperlink r:id="rId256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Survey: 59 percent of US adults have used online resources in place of primary care - via </w:t>
      </w: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57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Robo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care - @</w:t>
      </w: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PepperSouthend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 at recent #NCASC17 - via </w:t>
      </w:r>
      <w:hyperlink r:id="rId258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DHGovUK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New £15 million grant scheme to improve mental healthcare - via </w:t>
      </w:r>
      <w:hyperlink r:id="rId259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DHgovuk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Are GPs threatening to remove patients who visit ‘Dr Google’ first? - via </w:t>
      </w:r>
      <w:hyperlink r:id="rId260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theipaper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Nearly half of all LAs in England spend nothing on dedicated social isolation services - via </w:t>
      </w: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61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to control your television with any object - via </w:t>
      </w:r>
      <w:hyperlink r:id="rId262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Jeremy Hunt: Is government on track with more GPs promise? - via </w:t>
      </w:r>
      <w:hyperlink r:id="rId263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Insulin pumps are linked to lower risk of complications in young people - via </w:t>
      </w:r>
      <w:hyperlink r:id="rId264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bmj_latest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Propeller Health releases asthma forecasting API for open use - via </w:t>
      </w:r>
      <w:hyperlink r:id="rId265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One in three London car journeys could be replaced by Autonomous Vehicles by 2025 - via </w:t>
      </w: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66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NewsfromTRL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Emergency admissions: why are they growing so fast? - via </w:t>
      </w:r>
      <w:hyperlink r:id="rId267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HealthFdn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Shocking figures show there are now 124 million obese children worldwide - via </w:t>
      </w:r>
      <w:hyperlink r:id="rId268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England boss calls for extra budget funds to cope with rising demand - via </w:t>
      </w:r>
      <w:hyperlink r:id="rId269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4484B" w:rsidRPr="0044484B" w:rsidRDefault="0044484B" w:rsidP="0044484B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New ideas that redefine the way we shop - via </w:t>
      </w:r>
      <w:hyperlink r:id="rId270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Would you trust a chatbot therapist? - via </w:t>
      </w:r>
      <w:hyperlink r:id="rId271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your blood may predict your future health - via </w:t>
      </w:r>
      <w:hyperlink r:id="rId272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If social care goes down, we all go down, warns @</w:t>
      </w: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nhsconfed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 in response to CQC report - via </w:t>
      </w: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73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NHSConfed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Older people don’t need to suffer depression or anxiety in silence - by Ann Robinson - via </w:t>
      </w: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74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Why mental health services in England are finally receiving attention - via </w:t>
      </w:r>
      <w:hyperlink r:id="rId275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4484B" w:rsidRPr="0044484B" w:rsidRDefault="0044484B" w:rsidP="0044484B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CQC: Most people are getting good, safe care but future quality precarious' </w:t>
      </w:r>
      <w:r w:rsidR="0001410E">
        <w:rPr>
          <w:rFonts w:ascii="Calibri" w:hAnsi="Calibri" w:cs="Calibri"/>
          <w:color w:val="000000"/>
          <w:sz w:val="22"/>
          <w:szCs w:val="22"/>
          <w:lang w:eastAsia="en-GB"/>
        </w:rPr>
        <w:t xml:space="preserve">- </w:t>
      </w: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via </w:t>
      </w:r>
      <w:hyperlink r:id="rId276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CQC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State of Care - Annual Report from @</w:t>
      </w:r>
      <w:proofErr w:type="spellStart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>CareQualityComm</w:t>
      </w:r>
      <w:proofErr w:type="spellEnd"/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277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CQC</w:t>
        </w:r>
      </w:hyperlink>
    </w:p>
    <w:p w:rsidR="0044484B" w:rsidRPr="0044484B" w:rsidRDefault="0044484B" w:rsidP="0044484B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Most people are getting good, safe care but future quality is precarious - via </w:t>
      </w:r>
      <w:hyperlink r:id="rId278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CareQualityComm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Investing in warmer housing could save the NHS billions - via </w:t>
      </w:r>
      <w:hyperlink r:id="rId279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44484B" w:rsidRPr="0044484B" w:rsidRDefault="0044484B" w:rsidP="0044484B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Quality and safety at risk in NHS funding gap - via </w:t>
      </w:r>
      <w:hyperlink r:id="rId280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SkyNews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future precarious, says regulator - via </w:t>
      </w:r>
      <w:hyperlink r:id="rId281" w:tgtFrame="_parent" w:history="1">
        <w:proofErr w:type="spellStart"/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t xml:space="preserve">Global cost of obesity-related illness to hit $1.2tn a year from 2025 - via </w:t>
      </w:r>
      <w:hyperlink r:id="rId282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4484B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GPs should get patients to take their own measurements in war on obesity - via </w:t>
      </w:r>
      <w:hyperlink r:id="rId283" w:tgtFrame="_parent" w:history="1">
        <w:r w:rsidRPr="0044484B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44484B" w:rsidRPr="0044484B" w:rsidRDefault="0044484B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F27B31" w:rsidRDefault="00CE4CF3" w:rsidP="00CE4CF3">
      <w:pPr>
        <w:pStyle w:val="Heading1"/>
        <w:numPr>
          <w:ilvl w:val="0"/>
          <w:numId w:val="0"/>
        </w:numPr>
      </w:pPr>
      <w:bookmarkStart w:id="11" w:name="_Toc496775313"/>
      <w:r>
        <w:t>2</w:t>
      </w:r>
      <w:r w:rsidR="00306D5B">
        <w:t xml:space="preserve"> </w:t>
      </w:r>
      <w:r w:rsidR="00DF689E">
        <w:t xml:space="preserve">Learning and </w:t>
      </w:r>
      <w:r w:rsidR="00F27B31">
        <w:t>Events</w:t>
      </w:r>
      <w:bookmarkEnd w:id="11"/>
      <w:r w:rsidR="00F27B31">
        <w:t xml:space="preserve"> </w:t>
      </w:r>
    </w:p>
    <w:p w:rsidR="00DF689E" w:rsidRDefault="00DF689E" w:rsidP="00BF11F2">
      <w:pPr>
        <w:spacing w:line="240" w:lineRule="auto"/>
        <w:rPr>
          <w:b/>
          <w:i/>
          <w:color w:val="000000"/>
        </w:rPr>
      </w:pPr>
      <w:r w:rsidRPr="0098613F">
        <w:rPr>
          <w:b/>
          <w:i/>
          <w:color w:val="000000"/>
        </w:rPr>
        <w:t>Click on the links below for conferences and learning events over the coming months.</w:t>
      </w:r>
    </w:p>
    <w:p w:rsidR="008D2AB1" w:rsidRPr="000E2222" w:rsidRDefault="008D2AB1" w:rsidP="008D2AB1">
      <w:pPr>
        <w:spacing w:after="0" w:line="240" w:lineRule="auto"/>
        <w:rPr>
          <w:rFonts w:cs="Arial"/>
          <w:color w:val="000000"/>
          <w:lang w:eastAsia="en-GB"/>
        </w:rPr>
      </w:pPr>
      <w:r w:rsidRPr="000E2222">
        <w:rPr>
          <w:rFonts w:cs="Arial"/>
          <w:color w:val="000000"/>
          <w:lang w:eastAsia="en-GB"/>
        </w:rPr>
        <w:t xml:space="preserve">EHI Live, 31 Oct/1 Nov 2017, Birmingham </w:t>
      </w:r>
      <w:hyperlink r:id="rId284" w:history="1">
        <w:r w:rsidRPr="000E2222">
          <w:rPr>
            <w:rStyle w:val="Hyperlink"/>
            <w:rFonts w:cs="Arial"/>
            <w:lang w:eastAsia="en-GB"/>
          </w:rPr>
          <w:t>https://www.ehilive.co.uk/en/home.html</w:t>
        </w:r>
      </w:hyperlink>
      <w:r w:rsidRPr="000E2222">
        <w:rPr>
          <w:rFonts w:cs="Arial"/>
          <w:color w:val="000000"/>
          <w:lang w:eastAsia="en-GB"/>
        </w:rPr>
        <w:t xml:space="preserve"> </w:t>
      </w:r>
    </w:p>
    <w:p w:rsidR="008D2AB1" w:rsidRPr="000E2222" w:rsidRDefault="008D2AB1" w:rsidP="008D2AB1">
      <w:pPr>
        <w:spacing w:after="0" w:line="240" w:lineRule="auto"/>
        <w:rPr>
          <w:rFonts w:cs="Arial"/>
          <w:color w:val="000000"/>
          <w:lang w:eastAsia="en-GB"/>
        </w:rPr>
      </w:pPr>
    </w:p>
    <w:p w:rsidR="008D2AB1" w:rsidRPr="000E2222" w:rsidRDefault="008D2AB1" w:rsidP="008D2AB1">
      <w:pPr>
        <w:spacing w:after="0" w:line="240" w:lineRule="auto"/>
        <w:rPr>
          <w:rFonts w:cs="Arial"/>
          <w:color w:val="0563C1"/>
          <w:u w:val="single"/>
          <w:lang w:eastAsia="en-GB"/>
        </w:rPr>
      </w:pPr>
      <w:r w:rsidRPr="000E2222">
        <w:rPr>
          <w:rFonts w:cs="Arial"/>
          <w:color w:val="000000"/>
          <w:lang w:eastAsia="en-GB"/>
        </w:rPr>
        <w:t xml:space="preserve">Masterclass: healthcare leadership in a digital age, 15 Nov, London - via </w:t>
      </w:r>
      <w:hyperlink r:id="rId285" w:tgtFrame="_parent" w:history="1">
        <w:proofErr w:type="spellStart"/>
        <w:r w:rsidRPr="000E2222">
          <w:rPr>
            <w:rFonts w:cs="Arial"/>
            <w:color w:val="0563C1"/>
            <w:u w:val="single"/>
            <w:lang w:eastAsia="en-GB"/>
          </w:rPr>
          <w:t>DHealthLDN</w:t>
        </w:r>
        <w:proofErr w:type="spellEnd"/>
      </w:hyperlink>
    </w:p>
    <w:p w:rsidR="008D2AB1" w:rsidRPr="000E2222" w:rsidRDefault="008D2AB1" w:rsidP="008D2AB1">
      <w:pPr>
        <w:spacing w:after="0" w:line="240" w:lineRule="auto"/>
        <w:rPr>
          <w:rFonts w:cs="Arial"/>
          <w:color w:val="0563C1"/>
          <w:u w:val="single"/>
          <w:lang w:eastAsia="en-GB"/>
        </w:rPr>
      </w:pPr>
    </w:p>
    <w:p w:rsidR="008D2AB1" w:rsidRPr="000E2222" w:rsidRDefault="008D2AB1" w:rsidP="008D2AB1">
      <w:pPr>
        <w:spacing w:after="0" w:line="240" w:lineRule="auto"/>
        <w:rPr>
          <w:rFonts w:cs="Arial"/>
          <w:color w:val="000000"/>
          <w:lang w:eastAsia="en-GB"/>
        </w:rPr>
      </w:pPr>
      <w:r w:rsidRPr="000E2222">
        <w:rPr>
          <w:rFonts w:cs="Arial"/>
          <w:color w:val="000000"/>
          <w:lang w:eastAsia="en-GB"/>
        </w:rPr>
        <w:t xml:space="preserve">For events taking place during Scotland's Digital Health and Social Care Week - more info - via </w:t>
      </w:r>
    </w:p>
    <w:p w:rsidR="008D2AB1" w:rsidRPr="000E2222" w:rsidRDefault="008D2AB1" w:rsidP="008D2AB1">
      <w:pPr>
        <w:spacing w:after="0" w:line="240" w:lineRule="auto"/>
        <w:rPr>
          <w:rFonts w:cs="Arial"/>
          <w:color w:val="0563C1"/>
          <w:u w:val="single"/>
          <w:lang w:eastAsia="en-GB"/>
        </w:rPr>
      </w:pPr>
      <w:hyperlink r:id="rId286" w:tgtFrame="_parent" w:history="1">
        <w:r w:rsidRPr="000E2222">
          <w:rPr>
            <w:rFonts w:cs="Arial"/>
            <w:color w:val="0563C1"/>
            <w:u w:val="single"/>
            <w:lang w:eastAsia="en-GB"/>
          </w:rPr>
          <w:t>SCTT_NHS24</w:t>
        </w:r>
      </w:hyperlink>
    </w:p>
    <w:p w:rsidR="008D2AB1" w:rsidRPr="000E2222" w:rsidRDefault="008D2AB1" w:rsidP="008D2AB1">
      <w:pPr>
        <w:spacing w:after="0" w:line="240" w:lineRule="auto"/>
        <w:rPr>
          <w:rFonts w:cs="Arial"/>
          <w:color w:val="0563C1"/>
          <w:u w:val="single"/>
          <w:lang w:eastAsia="en-GB"/>
        </w:rPr>
      </w:pPr>
    </w:p>
    <w:p w:rsidR="008D2AB1" w:rsidRPr="000E2222" w:rsidRDefault="008D2AB1" w:rsidP="008D2AB1">
      <w:pPr>
        <w:autoSpaceDE w:val="0"/>
        <w:autoSpaceDN w:val="0"/>
        <w:adjustRightInd w:val="0"/>
        <w:spacing w:after="0" w:line="240" w:lineRule="auto"/>
        <w:rPr>
          <w:rFonts w:cs="Arial"/>
          <w:color w:val="0066CC"/>
          <w:u w:val="single"/>
        </w:rPr>
      </w:pPr>
      <w:r w:rsidRPr="000E2222">
        <w:rPr>
          <w:rFonts w:cs="Arial"/>
          <w:color w:val="000000"/>
        </w:rPr>
        <w:t xml:space="preserve">Scottish Digital Health and Social Care Conference, 22 November 2017 - via </w:t>
      </w:r>
      <w:r w:rsidRPr="000E2222">
        <w:rPr>
          <w:rFonts w:cs="Arial"/>
          <w:color w:val="0066CC"/>
          <w:u w:val="single"/>
        </w:rPr>
        <w:t>SCTT_NHS24</w:t>
      </w:r>
    </w:p>
    <w:p w:rsidR="008D2AB1" w:rsidRPr="000E2222" w:rsidRDefault="008D2AB1" w:rsidP="008D2AB1">
      <w:pPr>
        <w:spacing w:after="0" w:line="240" w:lineRule="auto"/>
        <w:rPr>
          <w:rFonts w:cs="Arial"/>
          <w:color w:val="0563C1"/>
          <w:u w:val="single"/>
          <w:lang w:eastAsia="en-GB"/>
        </w:rPr>
      </w:pPr>
      <w:r w:rsidRPr="000E2222">
        <w:rPr>
          <w:rFonts w:cs="Arial"/>
          <w:color w:val="000000"/>
          <w:lang w:eastAsia="en-GB"/>
        </w:rPr>
        <w:br/>
        <w:t xml:space="preserve">Giant Health Event - London, 28-30 Nov - via </w:t>
      </w:r>
      <w:hyperlink r:id="rId287" w:tgtFrame="_parent" w:history="1">
        <w:proofErr w:type="spellStart"/>
        <w:r w:rsidRPr="000E2222">
          <w:rPr>
            <w:rFonts w:cs="Arial"/>
            <w:color w:val="0563C1"/>
            <w:u w:val="single"/>
            <w:lang w:eastAsia="en-GB"/>
          </w:rPr>
          <w:t>gianthealthevnt</w:t>
        </w:r>
        <w:proofErr w:type="spellEnd"/>
      </w:hyperlink>
    </w:p>
    <w:p w:rsidR="00DF689E" w:rsidRPr="00DF689E" w:rsidRDefault="00CE4CF3" w:rsidP="00CE4CF3">
      <w:pPr>
        <w:pStyle w:val="Heading1"/>
        <w:numPr>
          <w:ilvl w:val="0"/>
          <w:numId w:val="0"/>
        </w:numPr>
      </w:pPr>
      <w:r>
        <w:br/>
      </w:r>
      <w:bookmarkStart w:id="12" w:name="_Toc496775314"/>
      <w:r>
        <w:t>3</w:t>
      </w:r>
      <w:r w:rsidR="00306D5B">
        <w:t xml:space="preserve"> </w:t>
      </w:r>
      <w:r w:rsidR="00DF689E" w:rsidRPr="00DF689E">
        <w:t>Other useful links</w:t>
      </w:r>
      <w:bookmarkEnd w:id="12"/>
    </w:p>
    <w:p w:rsidR="00D8583A" w:rsidRPr="000B2665" w:rsidRDefault="00DF689E" w:rsidP="00BF11F2">
      <w:pPr>
        <w:spacing w:line="240" w:lineRule="auto"/>
        <w:rPr>
          <w:rFonts w:cs="Arial"/>
          <w:color w:val="000000" w:themeColor="text1"/>
          <w:szCs w:val="20"/>
        </w:rPr>
      </w:pPr>
      <w:r w:rsidRPr="000B2665">
        <w:rPr>
          <w:rFonts w:cs="Arial"/>
          <w:szCs w:val="20"/>
        </w:rPr>
        <w:t xml:space="preserve">Housing Learning and Improvement Network </w:t>
      </w:r>
      <w:hyperlink r:id="rId288" w:history="1">
        <w:r w:rsidRPr="000B2665">
          <w:rPr>
            <w:rStyle w:val="Hyperlink"/>
            <w:rFonts w:cs="Arial"/>
            <w:b w:val="0"/>
            <w:szCs w:val="20"/>
          </w:rPr>
          <w:t>www.housinglin.org.uk</w:t>
        </w:r>
      </w:hyperlink>
      <w:r w:rsidRPr="000B2665">
        <w:rPr>
          <w:rFonts w:cs="Arial"/>
          <w:szCs w:val="20"/>
        </w:rPr>
        <w:t xml:space="preserve"> Twitter: @</w:t>
      </w:r>
      <w:proofErr w:type="spellStart"/>
      <w:r w:rsidRPr="000B2665">
        <w:rPr>
          <w:rFonts w:cs="Arial"/>
          <w:szCs w:val="20"/>
        </w:rPr>
        <w:t>HousingLIN</w:t>
      </w:r>
      <w:proofErr w:type="spellEnd"/>
      <w:r w:rsidR="004C3B2D" w:rsidRPr="000B2665">
        <w:rPr>
          <w:rFonts w:cs="Arial"/>
          <w:szCs w:val="20"/>
        </w:rPr>
        <w:br/>
      </w:r>
      <w:r w:rsidR="004C3B2D" w:rsidRPr="000B2665">
        <w:rPr>
          <w:rFonts w:cs="Arial"/>
          <w:szCs w:val="20"/>
        </w:rPr>
        <w:br/>
      </w:r>
      <w:r w:rsidRPr="000B2665">
        <w:rPr>
          <w:rFonts w:cs="Arial"/>
          <w:szCs w:val="20"/>
        </w:rPr>
        <w:t xml:space="preserve">Telecare Learning and Improvement Network </w:t>
      </w:r>
      <w:hyperlink r:id="rId289" w:history="1">
        <w:r w:rsidRPr="000B2665">
          <w:rPr>
            <w:rStyle w:val="Hyperlink"/>
            <w:rFonts w:cs="Arial"/>
            <w:b w:val="0"/>
            <w:szCs w:val="20"/>
          </w:rPr>
          <w:t>www.telecarelin.org.uk</w:t>
        </w:r>
      </w:hyperlink>
      <w:r w:rsidRPr="000B2665">
        <w:rPr>
          <w:rFonts w:cs="Arial"/>
          <w:szCs w:val="20"/>
        </w:rPr>
        <w:t xml:space="preserve"> </w:t>
      </w:r>
      <w:r w:rsidRPr="000B2665">
        <w:rPr>
          <w:rFonts w:cs="Arial"/>
          <w:i/>
          <w:szCs w:val="20"/>
        </w:rPr>
        <w:br/>
      </w:r>
      <w:r w:rsidR="004C3B2D" w:rsidRPr="000B2665">
        <w:rPr>
          <w:rFonts w:cs="Arial"/>
          <w:szCs w:val="20"/>
        </w:rPr>
        <w:br/>
      </w:r>
      <w:r w:rsidRPr="000B2665">
        <w:rPr>
          <w:rFonts w:cs="Arial"/>
          <w:szCs w:val="20"/>
        </w:rPr>
        <w:t xml:space="preserve">Telehealth and Telecare Aware – daily news and comments </w:t>
      </w:r>
      <w:hyperlink r:id="rId290" w:history="1">
        <w:r w:rsidRPr="000B2665">
          <w:rPr>
            <w:rStyle w:val="Hyperlink"/>
            <w:rFonts w:cs="Arial"/>
            <w:b w:val="0"/>
            <w:szCs w:val="20"/>
          </w:rPr>
          <w:t>www.telecareaware.com</w:t>
        </w:r>
      </w:hyperlink>
      <w:r w:rsidRPr="000B2665">
        <w:rPr>
          <w:rFonts w:cs="Arial"/>
          <w:szCs w:val="20"/>
        </w:rPr>
        <w:t xml:space="preserve"> </w:t>
      </w:r>
      <w:r w:rsidR="004C3B2D" w:rsidRPr="000B2665">
        <w:rPr>
          <w:rFonts w:cs="Arial"/>
          <w:szCs w:val="20"/>
        </w:rPr>
        <w:br/>
      </w:r>
      <w:r w:rsidR="004C3B2D" w:rsidRPr="000B2665">
        <w:rPr>
          <w:rFonts w:cs="Arial"/>
          <w:szCs w:val="20"/>
        </w:rPr>
        <w:br/>
      </w:r>
      <w:r w:rsidRPr="000B2665">
        <w:rPr>
          <w:rFonts w:cs="Arial"/>
          <w:szCs w:val="20"/>
        </w:rPr>
        <w:t xml:space="preserve">DigitalHealth.net </w:t>
      </w:r>
      <w:hyperlink r:id="rId291" w:history="1">
        <w:r w:rsidRPr="000B2665">
          <w:rPr>
            <w:rStyle w:val="Hyperlink"/>
            <w:rFonts w:cs="Arial"/>
            <w:b w:val="0"/>
            <w:szCs w:val="20"/>
          </w:rPr>
          <w:t>http://www.digitalhealth.net/</w:t>
        </w:r>
      </w:hyperlink>
      <w:r w:rsidRPr="000B2665">
        <w:rPr>
          <w:rFonts w:cs="Arial"/>
          <w:szCs w:val="20"/>
        </w:rPr>
        <w:t xml:space="preserve">  </w:t>
      </w:r>
      <w:r w:rsidR="009975F2" w:rsidRPr="000B2665">
        <w:rPr>
          <w:rFonts w:cs="Arial"/>
          <w:szCs w:val="20"/>
        </w:rPr>
        <w:br/>
      </w:r>
      <w:r w:rsidR="009975F2" w:rsidRPr="000B2665">
        <w:rPr>
          <w:rFonts w:cs="Arial"/>
          <w:szCs w:val="20"/>
        </w:rPr>
        <w:br/>
      </w:r>
      <w:r w:rsidR="00D8583A" w:rsidRPr="000B2665">
        <w:rPr>
          <w:rFonts w:cs="Arial"/>
          <w:color w:val="000000" w:themeColor="text1"/>
          <w:szCs w:val="20"/>
        </w:rPr>
        <w:t xml:space="preserve">TSA </w:t>
      </w:r>
      <w:r w:rsidR="009975F2" w:rsidRPr="000B2665">
        <w:rPr>
          <w:rFonts w:cs="Arial"/>
          <w:color w:val="000000" w:themeColor="text1"/>
          <w:szCs w:val="20"/>
        </w:rPr>
        <w:t xml:space="preserve">– The Voice of Technology Enabled Care </w:t>
      </w:r>
      <w:hyperlink r:id="rId292" w:history="1">
        <w:r w:rsidR="009975F2" w:rsidRPr="000B2665">
          <w:rPr>
            <w:rStyle w:val="Hyperlink"/>
            <w:rFonts w:cs="Arial"/>
            <w:b w:val="0"/>
            <w:szCs w:val="20"/>
          </w:rPr>
          <w:t>https://www.tsa-voice.org.uk/</w:t>
        </w:r>
      </w:hyperlink>
      <w:r w:rsidR="009975F2" w:rsidRPr="000B2665">
        <w:rPr>
          <w:rFonts w:cs="Arial"/>
          <w:color w:val="000000" w:themeColor="text1"/>
          <w:szCs w:val="20"/>
        </w:rPr>
        <w:t xml:space="preserve"> </w:t>
      </w:r>
    </w:p>
    <w:p w:rsidR="000C76F2" w:rsidRDefault="000C76F2" w:rsidP="00BF11F2">
      <w:pPr>
        <w:spacing w:line="240" w:lineRule="auto"/>
        <w:rPr>
          <w:rFonts w:cs="Arial"/>
          <w:b/>
          <w:i/>
        </w:rPr>
      </w:pPr>
    </w:p>
    <w:p w:rsidR="000E2222" w:rsidRDefault="000E2222" w:rsidP="00BF11F2">
      <w:pPr>
        <w:spacing w:line="240" w:lineRule="auto"/>
        <w:rPr>
          <w:rFonts w:cs="Arial"/>
          <w:b/>
          <w:i/>
        </w:rPr>
      </w:pPr>
    </w:p>
    <w:p w:rsidR="000E2222" w:rsidRDefault="000E2222" w:rsidP="00BF11F2">
      <w:pPr>
        <w:spacing w:line="240" w:lineRule="auto"/>
        <w:rPr>
          <w:rFonts w:cs="Arial"/>
          <w:b/>
          <w:i/>
        </w:rPr>
      </w:pPr>
    </w:p>
    <w:p w:rsidR="000C76F2" w:rsidRDefault="000C76F2" w:rsidP="00BF11F2">
      <w:pPr>
        <w:spacing w:line="240" w:lineRule="auto"/>
        <w:rPr>
          <w:rFonts w:cs="Arial"/>
          <w:b/>
          <w:i/>
        </w:rPr>
      </w:pPr>
    </w:p>
    <w:p w:rsidR="00DD7E24" w:rsidRDefault="00DD7E24" w:rsidP="00BF11F2">
      <w:pPr>
        <w:spacing w:line="240" w:lineRule="auto"/>
        <w:rPr>
          <w:rFonts w:cs="Arial"/>
          <w:b/>
          <w:i/>
        </w:rPr>
      </w:pPr>
    </w:p>
    <w:p w:rsidR="00DF689E" w:rsidRPr="0098613F" w:rsidRDefault="00DF689E" w:rsidP="00BF11F2">
      <w:pPr>
        <w:spacing w:line="240" w:lineRule="auto"/>
        <w:rPr>
          <w:rFonts w:cs="Arial"/>
          <w:b/>
          <w:i/>
        </w:rPr>
      </w:pPr>
      <w:r w:rsidRPr="0098613F">
        <w:rPr>
          <w:rFonts w:cs="Arial"/>
          <w:b/>
          <w:i/>
        </w:rPr>
        <w:t>Newsletter prepared by Mike Clark (@</w:t>
      </w:r>
      <w:proofErr w:type="spellStart"/>
      <w:r w:rsidRPr="0098613F">
        <w:rPr>
          <w:rFonts w:cs="Arial"/>
          <w:b/>
          <w:i/>
        </w:rPr>
        <w:t>clarkmike</w:t>
      </w:r>
      <w:proofErr w:type="spellEnd"/>
      <w:r w:rsidRPr="0098613F">
        <w:rPr>
          <w:rFonts w:cs="Arial"/>
          <w:b/>
          <w:i/>
        </w:rPr>
        <w:t xml:space="preserve">) and brought to you by the Telecare LIN </w:t>
      </w:r>
    </w:p>
    <w:p w:rsidR="005E44E4" w:rsidRDefault="00DF689E" w:rsidP="00BF11F2">
      <w:pPr>
        <w:spacing w:line="240" w:lineRule="auto"/>
        <w:rPr>
          <w:b/>
        </w:rPr>
      </w:pPr>
      <w:r w:rsidRPr="0098613F">
        <w:rPr>
          <w:b/>
        </w:rPr>
        <w:t xml:space="preserve">Disclaimer: “We provide this newsletter for information purposes only and </w:t>
      </w:r>
      <w:proofErr w:type="spellStart"/>
      <w:r>
        <w:rPr>
          <w:b/>
        </w:rPr>
        <w:t>TelecareLIN</w:t>
      </w:r>
      <w:proofErr w:type="spellEnd"/>
      <w:r w:rsidRPr="0098613F">
        <w:rPr>
          <w:b/>
        </w:rPr>
        <w:t xml:space="preserve"> nor the authors accept any liability whatsoever for inaccuracies, errors or omissions therein or for any consequences arising therefrom.”</w:t>
      </w:r>
    </w:p>
    <w:sectPr w:rsidR="005E44E4" w:rsidSect="000144D7">
      <w:headerReference w:type="default" r:id="rId293"/>
      <w:footerReference w:type="default" r:id="rId294"/>
      <w:headerReference w:type="first" r:id="rId295"/>
      <w:footerReference w:type="first" r:id="rId296"/>
      <w:pgSz w:w="11906" w:h="16838" w:code="9"/>
      <w:pgMar w:top="1985" w:right="1701" w:bottom="1560" w:left="1701" w:header="45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7471" w:rsidRDefault="007F7471" w:rsidP="00915CF3">
      <w:r>
        <w:separator/>
      </w:r>
    </w:p>
  </w:endnote>
  <w:endnote w:type="continuationSeparator" w:id="0">
    <w:p w:rsidR="007F7471" w:rsidRDefault="007F7471" w:rsidP="00915C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2CEFFD2-BCE7-4E35-9C04-7FE393E88AD1}"/>
    <w:embedBold r:id="rId2" w:fontKey="{F54F25E3-EC6D-4D8C-9B49-A04A3DDC10B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40C1ADA-1FC6-4D04-B05A-25A6BF40FB1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A4E8ECE-9F73-4F8F-AFD6-431270CA7C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87D76AB-8F8F-4CC2-8D3B-AA49705791F3}"/>
    <w:embedBold r:id="rId6" w:fontKey="{720F6F6C-6231-4961-8C18-0B95C4BEEA91}"/>
  </w:font>
  <w:font w:name="VolkswagenTS-Regular">
    <w:altName w:val="Calibri"/>
    <w:panose1 w:val="00000000000000000000"/>
    <w:charset w:val="00"/>
    <w:family w:val="modern"/>
    <w:notTrueType/>
    <w:pitch w:val="variable"/>
    <w:sig w:usb0="8000002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484B" w:rsidRPr="00144AD0" w:rsidRDefault="0044484B" w:rsidP="00026C3F">
    <w:pPr>
      <w:pStyle w:val="Footer"/>
      <w:jc w:val="left"/>
      <w:rPr>
        <w:rStyle w:val="Hyperlink"/>
      </w:rPr>
    </w:pPr>
    <w:r w:rsidRPr="004D1A1C">
      <w:rPr>
        <w:rStyle w:val="Hyperlink"/>
        <w:noProof/>
        <w:lang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14D9A51" wp14:editId="1925D0FF">
              <wp:simplePos x="0" y="0"/>
              <wp:positionH relativeFrom="column">
                <wp:posOffset>-1080135</wp:posOffset>
              </wp:positionH>
              <wp:positionV relativeFrom="paragraph">
                <wp:posOffset>-158115</wp:posOffset>
              </wp:positionV>
              <wp:extent cx="7572375" cy="0"/>
              <wp:effectExtent l="0" t="0" r="9525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2375" cy="0"/>
                      </a:xfrm>
                      <a:prstGeom prst="line">
                        <a:avLst/>
                      </a:prstGeom>
                      <a:ln w="6350">
                        <a:solidFill>
                          <a:srgbClr val="49176E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45AF947" id="Straight Connector 6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05pt,-12.45pt" to="511.2pt,-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" strokecolor="#49176e" strokeweight=".5pt"/>
          </w:pict>
        </mc:Fallback>
      </mc:AlternateContent>
    </w:r>
    <w:r>
      <w:t xml:space="preserve"> </w:t>
    </w:r>
    <w:hyperlink r:id="rId1" w:history="1">
      <w:r w:rsidRPr="00144AD0">
        <w:rPr>
          <w:rStyle w:val="Hyperlink"/>
        </w:rPr>
        <w:t>www.telecarelin.org.uk</w:t>
      </w:r>
    </w:hyperlink>
    <w:r>
      <w:rPr>
        <w:color w:val="auto"/>
      </w:rPr>
      <w:t xml:space="preserve">                             </w:t>
    </w:r>
    <w:r w:rsidRPr="00144AD0">
      <w:t xml:space="preserve">   </w:t>
    </w:r>
    <w:hyperlink r:id="rId2" w:history="1">
      <w:r w:rsidRPr="00654DF0">
        <w:rPr>
          <w:rStyle w:val="Hyperlink"/>
          <w:rFonts w:ascii="Calibri" w:hAnsi="Calibri"/>
          <w:sz w:val="22"/>
          <w:szCs w:val="22"/>
          <w:shd w:val="clear" w:color="auto" w:fill="FFFFFF"/>
        </w:rPr>
        <w:t>#</w:t>
      </w:r>
      <w:proofErr w:type="spellStart"/>
      <w:r w:rsidRPr="00654DF0">
        <w:rPr>
          <w:rStyle w:val="Hyperlink"/>
          <w:rFonts w:ascii="Calibri" w:hAnsi="Calibri"/>
          <w:sz w:val="22"/>
          <w:szCs w:val="22"/>
          <w:shd w:val="clear" w:color="auto" w:fill="FFFFFF"/>
        </w:rPr>
        <w:t>TLINnews</w:t>
      </w:r>
      <w:proofErr w:type="spellEnd"/>
    </w:hyperlink>
    <w:r>
      <w:rPr>
        <w:color w:val="auto"/>
      </w:rPr>
      <w:t xml:space="preserve">                         </w:t>
    </w:r>
    <w:r>
      <w:t xml:space="preserve">   </w:t>
    </w:r>
    <w:r w:rsidRPr="00144AD0">
      <w:t xml:space="preserve">  </w:t>
    </w:r>
    <w:hyperlink r:id="rId3" w:history="1">
      <w:r w:rsidRPr="008B3650">
        <w:rPr>
          <w:rStyle w:val="Hyperlink"/>
        </w:rPr>
        <w:t>@</w:t>
      </w:r>
      <w:proofErr w:type="spellStart"/>
      <w:r w:rsidRPr="008B3650">
        <w:rPr>
          <w:rStyle w:val="Hyperlink"/>
        </w:rPr>
        <w:t>clarkmike</w:t>
      </w:r>
      <w:proofErr w:type="spellEnd"/>
    </w:hyperlink>
    <w:r>
      <w:rPr>
        <w:rStyle w:val="Hyperlink"/>
      </w:rP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484B" w:rsidRPr="009A6CDC" w:rsidRDefault="0044484B" w:rsidP="009A6CDC">
    <w:pPr>
      <w:pStyle w:val="Footer"/>
      <w:rPr>
        <w:rStyle w:val="Hyperlink"/>
      </w:rPr>
    </w:pPr>
    <w:r w:rsidRPr="009A6CDC">
      <w:rPr>
        <w:rStyle w:val="Hyperlink"/>
        <w:noProof/>
        <w:color w:val="FFFFFF" w:themeColor="background1"/>
        <w:lang w:eastAsia="en-GB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4C724F1E" wp14:editId="5852151A">
              <wp:simplePos x="0" y="0"/>
              <wp:positionH relativeFrom="column">
                <wp:posOffset>-1080135</wp:posOffset>
              </wp:positionH>
              <wp:positionV relativeFrom="paragraph">
                <wp:posOffset>-230505</wp:posOffset>
              </wp:positionV>
              <wp:extent cx="7639050" cy="600075"/>
              <wp:effectExtent l="0" t="0" r="0" b="9525"/>
              <wp:wrapSquare wrapText="bothSides"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9050" cy="600075"/>
                      </a:xfrm>
                      <a:prstGeom prst="rect">
                        <a:avLst/>
                      </a:prstGeom>
                      <a:solidFill>
                        <a:srgbClr val="49176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582ADF" id="Rectangle 23" o:spid="_x0000_s1026" style="position:absolute;margin-left:-85.05pt;margin-top:-18.15pt;width:601.5pt;height:47.2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" fillcolor="#49176e" stroked="f" strokeweight="2pt">
              <w10:wrap type="square"/>
            </v:rect>
          </w:pict>
        </mc:Fallback>
      </mc:AlternateContent>
    </w:r>
    <w:hyperlink r:id="rId1" w:history="1">
      <w:r w:rsidRPr="009A6CDC">
        <w:rPr>
          <w:rStyle w:val="Hyperlink"/>
          <w:color w:val="FFFFFF" w:themeColor="background1"/>
        </w:rPr>
        <w:t>www.telecarelin.org.uk</w:t>
      </w:r>
    </w:hyperlink>
    <w:r>
      <w:t xml:space="preserve">        </w:t>
    </w:r>
    <w:r w:rsidRPr="009A6CDC">
      <w:t xml:space="preserve">    </w:t>
    </w:r>
    <w:r>
      <w:t xml:space="preserve">    </w:t>
    </w:r>
    <w:r w:rsidRPr="009A6CDC">
      <w:t xml:space="preserve">    </w:t>
    </w:r>
    <w:r>
      <w:t xml:space="preserve">       </w:t>
    </w:r>
    <w:r w:rsidRPr="009A6CDC">
      <w:t xml:space="preserve">        </w:t>
    </w:r>
    <w:hyperlink r:id="rId2" w:history="1">
      <w:r w:rsidRPr="009A6CDC">
        <w:rPr>
          <w:rStyle w:val="Hyperlink"/>
          <w:color w:val="FFFFFF" w:themeColor="background1"/>
        </w:rPr>
        <w:t>#</w:t>
      </w:r>
      <w:proofErr w:type="spellStart"/>
      <w:r w:rsidRPr="009A6CDC">
        <w:rPr>
          <w:rStyle w:val="Hyperlink"/>
          <w:color w:val="FFFFFF" w:themeColor="background1"/>
        </w:rPr>
        <w:t>TLINenews</w:t>
      </w:r>
      <w:proofErr w:type="spellEnd"/>
    </w:hyperlink>
    <w:r>
      <w:t xml:space="preserve">    </w:t>
    </w:r>
    <w:r w:rsidRPr="009A6CDC">
      <w:t xml:space="preserve">  </w:t>
    </w:r>
    <w:r>
      <w:t xml:space="preserve">    </w:t>
    </w:r>
    <w:r w:rsidRPr="009A6CDC">
      <w:t xml:space="preserve">  </w:t>
    </w:r>
    <w:r>
      <w:t xml:space="preserve">    </w:t>
    </w:r>
    <w:r w:rsidRPr="009A6CDC">
      <w:t xml:space="preserve">    </w:t>
    </w:r>
    <w:r>
      <w:t xml:space="preserve">   </w:t>
    </w:r>
    <w:r w:rsidRPr="009A6CDC">
      <w:t xml:space="preserve">    </w:t>
    </w:r>
    <w:r>
      <w:t xml:space="preserve">    </w:t>
    </w:r>
    <w:r w:rsidRPr="009A6CDC">
      <w:t xml:space="preserve">    </w:t>
    </w:r>
    <w:hyperlink r:id="rId3" w:history="1">
      <w:r w:rsidRPr="009A6CDC">
        <w:rPr>
          <w:rStyle w:val="Hyperlink"/>
          <w:color w:val="FFFFFF" w:themeColor="background1"/>
        </w:rPr>
        <w:t>@</w:t>
      </w:r>
      <w:proofErr w:type="spellStart"/>
      <w:r w:rsidRPr="009A6CDC">
        <w:rPr>
          <w:rStyle w:val="Hyperlink"/>
          <w:color w:val="FFFFFF" w:themeColor="background1"/>
        </w:rPr>
        <w:t>clarkemike</w:t>
      </w:r>
      <w:proofErr w:type="spellEnd"/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7471" w:rsidRDefault="007F7471" w:rsidP="00915CF3">
      <w:r>
        <w:separator/>
      </w:r>
    </w:p>
  </w:footnote>
  <w:footnote w:type="continuationSeparator" w:id="0">
    <w:p w:rsidR="007F7471" w:rsidRDefault="007F7471" w:rsidP="00915C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484B" w:rsidRPr="00915CF3" w:rsidRDefault="0044484B" w:rsidP="00021696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1F7A9ED1" wp14:editId="3E2B875A">
          <wp:simplePos x="0" y="0"/>
          <wp:positionH relativeFrom="column">
            <wp:posOffset>-461010</wp:posOffset>
          </wp:positionH>
          <wp:positionV relativeFrom="page">
            <wp:posOffset>172720</wp:posOffset>
          </wp:positionV>
          <wp:extent cx="1609090" cy="395605"/>
          <wp:effectExtent l="0" t="0" r="0" b="4445"/>
          <wp:wrapSquare wrapText="bothSides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LIN-Newsletter-header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0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484B" w:rsidRDefault="0044484B" w:rsidP="00271758">
    <w:pPr>
      <w:pStyle w:val="Header"/>
      <w:spacing w:after="1080"/>
      <w:jc w:val="center"/>
    </w:pPr>
    <w:r>
      <w:rPr>
        <w:noProof/>
        <w:lang w:eastAsia="en-GB"/>
      </w:rPr>
      <w:drawing>
        <wp:anchor distT="720090" distB="0" distL="720090" distR="1800225" simplePos="0" relativeHeight="251668480" behindDoc="0" locked="0" layoutInCell="1" allowOverlap="1" wp14:anchorId="306F8509" wp14:editId="414F7559">
          <wp:simplePos x="0" y="0"/>
          <wp:positionH relativeFrom="column">
            <wp:posOffset>-765810</wp:posOffset>
          </wp:positionH>
          <wp:positionV relativeFrom="page">
            <wp:posOffset>304165</wp:posOffset>
          </wp:positionV>
          <wp:extent cx="3602990" cy="809625"/>
          <wp:effectExtent l="0" t="0" r="0" b="9525"/>
          <wp:wrapSquare wrapText="bothSides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LIN-Newsletter-large-header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2990" cy="809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2D9E1FB" wp14:editId="3BBF2EB4">
              <wp:simplePos x="0" y="0"/>
              <wp:positionH relativeFrom="column">
                <wp:posOffset>-1080135</wp:posOffset>
              </wp:positionH>
              <wp:positionV relativeFrom="paragraph">
                <wp:posOffset>-307340</wp:posOffset>
              </wp:positionV>
              <wp:extent cx="7734300" cy="1685925"/>
              <wp:effectExtent l="0" t="0" r="0" b="9525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4300" cy="1685925"/>
                      </a:xfrm>
                      <a:prstGeom prst="rect">
                        <a:avLst/>
                      </a:prstGeom>
                      <a:solidFill>
                        <a:srgbClr val="49176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C1CE0A" id="Rectangle 8" o:spid="_x0000_s1026" style="position:absolute;margin-left:-85.05pt;margin-top:-24.2pt;width:609pt;height:13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" fillcolor="#49176e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D0585"/>
    <w:multiLevelType w:val="multilevel"/>
    <w:tmpl w:val="FACC2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5D0D31"/>
    <w:multiLevelType w:val="hybridMultilevel"/>
    <w:tmpl w:val="66A2CD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945A9"/>
    <w:multiLevelType w:val="multilevel"/>
    <w:tmpl w:val="60922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A030C2"/>
    <w:multiLevelType w:val="multilevel"/>
    <w:tmpl w:val="93966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A95A91"/>
    <w:multiLevelType w:val="hybridMultilevel"/>
    <w:tmpl w:val="48A2E8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662702"/>
    <w:multiLevelType w:val="multilevel"/>
    <w:tmpl w:val="85602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ED6723"/>
    <w:multiLevelType w:val="hybridMultilevel"/>
    <w:tmpl w:val="057A7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07FC7"/>
    <w:multiLevelType w:val="multilevel"/>
    <w:tmpl w:val="96720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31E6B3F"/>
    <w:multiLevelType w:val="hybridMultilevel"/>
    <w:tmpl w:val="20ACD4C4"/>
    <w:lvl w:ilvl="0" w:tplc="9DA66DB4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6EE21F0"/>
    <w:multiLevelType w:val="multilevel"/>
    <w:tmpl w:val="4EC42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97A62CC"/>
    <w:multiLevelType w:val="multilevel"/>
    <w:tmpl w:val="CDDE7628"/>
    <w:lvl w:ilvl="0">
      <w:start w:val="1"/>
      <w:numFmt w:val="bullet"/>
      <w:lvlText w:val=""/>
      <w:lvlJc w:val="left"/>
      <w:pPr>
        <w:tabs>
          <w:tab w:val="num" w:pos="990"/>
        </w:tabs>
        <w:ind w:left="99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10"/>
        </w:tabs>
        <w:ind w:left="171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030"/>
        </w:tabs>
        <w:ind w:left="603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0F1526"/>
    <w:multiLevelType w:val="hybridMultilevel"/>
    <w:tmpl w:val="F85EB0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8B2DC0"/>
    <w:multiLevelType w:val="multilevel"/>
    <w:tmpl w:val="CF0EE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5F4FFB"/>
    <w:multiLevelType w:val="multilevel"/>
    <w:tmpl w:val="4426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7E7125"/>
    <w:multiLevelType w:val="multilevel"/>
    <w:tmpl w:val="C8C24AC6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96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3D441DB"/>
    <w:multiLevelType w:val="multilevel"/>
    <w:tmpl w:val="E3D29FF4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16" w15:restartNumberingAfterBreak="0">
    <w:nsid w:val="54191994"/>
    <w:multiLevelType w:val="hybridMultilevel"/>
    <w:tmpl w:val="CD8E6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F57C8A"/>
    <w:multiLevelType w:val="multilevel"/>
    <w:tmpl w:val="10EA261E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11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EF367B8"/>
    <w:multiLevelType w:val="hybridMultilevel"/>
    <w:tmpl w:val="B474383C"/>
    <w:lvl w:ilvl="0" w:tplc="DE40E3E8">
      <w:start w:val="1"/>
      <w:numFmt w:val="decimal"/>
      <w:pStyle w:val="Heading1"/>
      <w:lvlText w:val="%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AC55E78"/>
    <w:multiLevelType w:val="hybridMultilevel"/>
    <w:tmpl w:val="D10C37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2350EC"/>
    <w:multiLevelType w:val="hybridMultilevel"/>
    <w:tmpl w:val="8982AB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414754"/>
    <w:multiLevelType w:val="multilevel"/>
    <w:tmpl w:val="4E383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D7D2284"/>
    <w:multiLevelType w:val="multilevel"/>
    <w:tmpl w:val="A55E8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F740CEE"/>
    <w:multiLevelType w:val="multilevel"/>
    <w:tmpl w:val="83C8F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A641C2B"/>
    <w:multiLevelType w:val="hybridMultilevel"/>
    <w:tmpl w:val="2F9CD76C"/>
    <w:lvl w:ilvl="0" w:tplc="D79277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30232A"/>
    <w:multiLevelType w:val="multilevel"/>
    <w:tmpl w:val="7E842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17"/>
  </w:num>
  <w:num w:numId="3">
    <w:abstractNumId w:val="21"/>
  </w:num>
  <w:num w:numId="4">
    <w:abstractNumId w:val="3"/>
  </w:num>
  <w:num w:numId="5">
    <w:abstractNumId w:val="13"/>
  </w:num>
  <w:num w:numId="6">
    <w:abstractNumId w:val="11"/>
  </w:num>
  <w:num w:numId="7">
    <w:abstractNumId w:val="20"/>
  </w:num>
  <w:num w:numId="8">
    <w:abstractNumId w:val="9"/>
  </w:num>
  <w:num w:numId="9">
    <w:abstractNumId w:val="0"/>
  </w:num>
  <w:num w:numId="10">
    <w:abstractNumId w:val="8"/>
  </w:num>
  <w:num w:numId="11">
    <w:abstractNumId w:val="17"/>
  </w:num>
  <w:num w:numId="12">
    <w:abstractNumId w:val="17"/>
  </w:num>
  <w:num w:numId="13">
    <w:abstractNumId w:val="22"/>
  </w:num>
  <w:num w:numId="14">
    <w:abstractNumId w:val="17"/>
  </w:num>
  <w:num w:numId="15">
    <w:abstractNumId w:val="17"/>
  </w:num>
  <w:num w:numId="16">
    <w:abstractNumId w:val="17"/>
  </w:num>
  <w:num w:numId="17">
    <w:abstractNumId w:val="17"/>
  </w:num>
  <w:num w:numId="18">
    <w:abstractNumId w:val="17"/>
  </w:num>
  <w:num w:numId="19">
    <w:abstractNumId w:val="4"/>
  </w:num>
  <w:num w:numId="20">
    <w:abstractNumId w:val="19"/>
  </w:num>
  <w:num w:numId="21">
    <w:abstractNumId w:val="17"/>
  </w:num>
  <w:num w:numId="22">
    <w:abstractNumId w:val="17"/>
  </w:num>
  <w:num w:numId="23">
    <w:abstractNumId w:val="17"/>
  </w:num>
  <w:num w:numId="24">
    <w:abstractNumId w:val="17"/>
  </w:num>
  <w:num w:numId="25">
    <w:abstractNumId w:val="17"/>
  </w:num>
  <w:num w:numId="26">
    <w:abstractNumId w:val="5"/>
  </w:num>
  <w:num w:numId="27">
    <w:abstractNumId w:val="7"/>
  </w:num>
  <w:num w:numId="28">
    <w:abstractNumId w:val="2"/>
  </w:num>
  <w:num w:numId="29">
    <w:abstractNumId w:val="1"/>
  </w:num>
  <w:num w:numId="30">
    <w:abstractNumId w:val="14"/>
  </w:num>
  <w:num w:numId="31">
    <w:abstractNumId w:val="15"/>
  </w:num>
  <w:num w:numId="32">
    <w:abstractNumId w:val="10"/>
  </w:num>
  <w:num w:numId="33">
    <w:abstractNumId w:val="6"/>
  </w:num>
  <w:num w:numId="34">
    <w:abstractNumId w:val="25"/>
  </w:num>
  <w:num w:numId="35">
    <w:abstractNumId w:val="23"/>
  </w:num>
  <w:num w:numId="36">
    <w:abstractNumId w:val="16"/>
  </w:num>
  <w:num w:numId="37">
    <w:abstractNumId w:val="12"/>
  </w:num>
  <w:num w:numId="38">
    <w:abstractNumId w:val="18"/>
  </w:num>
  <w:num w:numId="39">
    <w:abstractNumId w:val="18"/>
    <w:lvlOverride w:ilvl="0"/>
  </w:num>
  <w:num w:numId="40">
    <w:abstractNumId w:val="18"/>
    <w:lvlOverride w:ilvl="0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478"/>
    <w:rsid w:val="0000077C"/>
    <w:rsid w:val="000015C9"/>
    <w:rsid w:val="0000218D"/>
    <w:rsid w:val="000032D4"/>
    <w:rsid w:val="000045BB"/>
    <w:rsid w:val="00007A8A"/>
    <w:rsid w:val="0001013B"/>
    <w:rsid w:val="000102CB"/>
    <w:rsid w:val="000111F0"/>
    <w:rsid w:val="000118C5"/>
    <w:rsid w:val="00013D8D"/>
    <w:rsid w:val="000140B4"/>
    <w:rsid w:val="0001410E"/>
    <w:rsid w:val="000144D7"/>
    <w:rsid w:val="00016AFC"/>
    <w:rsid w:val="00016FCC"/>
    <w:rsid w:val="00017300"/>
    <w:rsid w:val="00020BE5"/>
    <w:rsid w:val="00021696"/>
    <w:rsid w:val="00025CD2"/>
    <w:rsid w:val="00026C2F"/>
    <w:rsid w:val="00026C3F"/>
    <w:rsid w:val="0003185C"/>
    <w:rsid w:val="00032478"/>
    <w:rsid w:val="00040B4B"/>
    <w:rsid w:val="0004382B"/>
    <w:rsid w:val="000465D8"/>
    <w:rsid w:val="00052205"/>
    <w:rsid w:val="00052605"/>
    <w:rsid w:val="000530DD"/>
    <w:rsid w:val="00053261"/>
    <w:rsid w:val="00053EED"/>
    <w:rsid w:val="000553AF"/>
    <w:rsid w:val="00056043"/>
    <w:rsid w:val="00056E8E"/>
    <w:rsid w:val="00063322"/>
    <w:rsid w:val="000634F2"/>
    <w:rsid w:val="00065E52"/>
    <w:rsid w:val="0006788E"/>
    <w:rsid w:val="00067F54"/>
    <w:rsid w:val="000717F4"/>
    <w:rsid w:val="00073AB1"/>
    <w:rsid w:val="00077F6A"/>
    <w:rsid w:val="00080450"/>
    <w:rsid w:val="000834E9"/>
    <w:rsid w:val="000844E7"/>
    <w:rsid w:val="00090858"/>
    <w:rsid w:val="000909D6"/>
    <w:rsid w:val="0009108B"/>
    <w:rsid w:val="00091881"/>
    <w:rsid w:val="00091F4F"/>
    <w:rsid w:val="00093A15"/>
    <w:rsid w:val="00094727"/>
    <w:rsid w:val="000A25AB"/>
    <w:rsid w:val="000A388E"/>
    <w:rsid w:val="000A396E"/>
    <w:rsid w:val="000A3BE3"/>
    <w:rsid w:val="000A79F4"/>
    <w:rsid w:val="000B1831"/>
    <w:rsid w:val="000B221A"/>
    <w:rsid w:val="000B2665"/>
    <w:rsid w:val="000B285D"/>
    <w:rsid w:val="000B7C2D"/>
    <w:rsid w:val="000C4D86"/>
    <w:rsid w:val="000C60FA"/>
    <w:rsid w:val="000C6B40"/>
    <w:rsid w:val="000C76F2"/>
    <w:rsid w:val="000D135A"/>
    <w:rsid w:val="000D566F"/>
    <w:rsid w:val="000E087A"/>
    <w:rsid w:val="000E2222"/>
    <w:rsid w:val="000E2BBD"/>
    <w:rsid w:val="000E4F6C"/>
    <w:rsid w:val="000E70FB"/>
    <w:rsid w:val="000F40AC"/>
    <w:rsid w:val="000F4E27"/>
    <w:rsid w:val="000F7570"/>
    <w:rsid w:val="0010037C"/>
    <w:rsid w:val="00105080"/>
    <w:rsid w:val="001066FF"/>
    <w:rsid w:val="00107960"/>
    <w:rsid w:val="001131D2"/>
    <w:rsid w:val="001131EE"/>
    <w:rsid w:val="00113F08"/>
    <w:rsid w:val="00114F6C"/>
    <w:rsid w:val="001152D4"/>
    <w:rsid w:val="00123A54"/>
    <w:rsid w:val="00124738"/>
    <w:rsid w:val="001254CE"/>
    <w:rsid w:val="0012675F"/>
    <w:rsid w:val="00127DCF"/>
    <w:rsid w:val="00134C8C"/>
    <w:rsid w:val="001352D7"/>
    <w:rsid w:val="00135AC0"/>
    <w:rsid w:val="001368A6"/>
    <w:rsid w:val="00140B53"/>
    <w:rsid w:val="0014250D"/>
    <w:rsid w:val="0014368A"/>
    <w:rsid w:val="001438B8"/>
    <w:rsid w:val="00144AD0"/>
    <w:rsid w:val="0014504B"/>
    <w:rsid w:val="001463A8"/>
    <w:rsid w:val="0015088F"/>
    <w:rsid w:val="001518F6"/>
    <w:rsid w:val="0015268D"/>
    <w:rsid w:val="00153E33"/>
    <w:rsid w:val="001572FB"/>
    <w:rsid w:val="0016174D"/>
    <w:rsid w:val="001634C8"/>
    <w:rsid w:val="0016621E"/>
    <w:rsid w:val="001677A4"/>
    <w:rsid w:val="00167D84"/>
    <w:rsid w:val="00170F94"/>
    <w:rsid w:val="00173597"/>
    <w:rsid w:val="00173D43"/>
    <w:rsid w:val="001745FC"/>
    <w:rsid w:val="0017473E"/>
    <w:rsid w:val="001769BD"/>
    <w:rsid w:val="0017746D"/>
    <w:rsid w:val="00177FE7"/>
    <w:rsid w:val="00180521"/>
    <w:rsid w:val="00181C63"/>
    <w:rsid w:val="00182A63"/>
    <w:rsid w:val="0018547E"/>
    <w:rsid w:val="00193A36"/>
    <w:rsid w:val="0019780F"/>
    <w:rsid w:val="001978DD"/>
    <w:rsid w:val="00197FA2"/>
    <w:rsid w:val="001A12BD"/>
    <w:rsid w:val="001A164A"/>
    <w:rsid w:val="001A2DF2"/>
    <w:rsid w:val="001A4A42"/>
    <w:rsid w:val="001A74BB"/>
    <w:rsid w:val="001A7C75"/>
    <w:rsid w:val="001B176C"/>
    <w:rsid w:val="001B270D"/>
    <w:rsid w:val="001B7735"/>
    <w:rsid w:val="001C3471"/>
    <w:rsid w:val="001C4C25"/>
    <w:rsid w:val="001C7CF8"/>
    <w:rsid w:val="001D0623"/>
    <w:rsid w:val="001D3EA0"/>
    <w:rsid w:val="001D52EE"/>
    <w:rsid w:val="001D6778"/>
    <w:rsid w:val="001E064E"/>
    <w:rsid w:val="001E0CAE"/>
    <w:rsid w:val="001E433D"/>
    <w:rsid w:val="001E753D"/>
    <w:rsid w:val="001F31C8"/>
    <w:rsid w:val="001F6898"/>
    <w:rsid w:val="002027B7"/>
    <w:rsid w:val="0020469F"/>
    <w:rsid w:val="00205833"/>
    <w:rsid w:val="002061EB"/>
    <w:rsid w:val="0021013E"/>
    <w:rsid w:val="0021024A"/>
    <w:rsid w:val="002116F9"/>
    <w:rsid w:val="0021406B"/>
    <w:rsid w:val="00216657"/>
    <w:rsid w:val="00220092"/>
    <w:rsid w:val="00220729"/>
    <w:rsid w:val="0022211C"/>
    <w:rsid w:val="00223C61"/>
    <w:rsid w:val="00224153"/>
    <w:rsid w:val="00224919"/>
    <w:rsid w:val="00224F27"/>
    <w:rsid w:val="00226F6A"/>
    <w:rsid w:val="002425C3"/>
    <w:rsid w:val="0024321F"/>
    <w:rsid w:val="00243D90"/>
    <w:rsid w:val="00250496"/>
    <w:rsid w:val="00250AFF"/>
    <w:rsid w:val="00252EF0"/>
    <w:rsid w:val="002537B6"/>
    <w:rsid w:val="00253A1F"/>
    <w:rsid w:val="0026003E"/>
    <w:rsid w:val="00264A8C"/>
    <w:rsid w:val="002659F2"/>
    <w:rsid w:val="00267F08"/>
    <w:rsid w:val="00271758"/>
    <w:rsid w:val="0027186D"/>
    <w:rsid w:val="0027343A"/>
    <w:rsid w:val="00273714"/>
    <w:rsid w:val="00274493"/>
    <w:rsid w:val="002750BC"/>
    <w:rsid w:val="00275B84"/>
    <w:rsid w:val="002766BC"/>
    <w:rsid w:val="00277F74"/>
    <w:rsid w:val="002836AF"/>
    <w:rsid w:val="00286429"/>
    <w:rsid w:val="00286773"/>
    <w:rsid w:val="00293E89"/>
    <w:rsid w:val="002A246B"/>
    <w:rsid w:val="002A29C5"/>
    <w:rsid w:val="002A5A83"/>
    <w:rsid w:val="002B08A1"/>
    <w:rsid w:val="002B17E1"/>
    <w:rsid w:val="002B1EDB"/>
    <w:rsid w:val="002B457C"/>
    <w:rsid w:val="002C2C97"/>
    <w:rsid w:val="002C340B"/>
    <w:rsid w:val="002C5B41"/>
    <w:rsid w:val="002C5F70"/>
    <w:rsid w:val="002C6D88"/>
    <w:rsid w:val="002D0D2B"/>
    <w:rsid w:val="002D2891"/>
    <w:rsid w:val="002D55FA"/>
    <w:rsid w:val="002D5FA1"/>
    <w:rsid w:val="002D6BD1"/>
    <w:rsid w:val="002D6D23"/>
    <w:rsid w:val="002D7707"/>
    <w:rsid w:val="002E05A6"/>
    <w:rsid w:val="002E60F7"/>
    <w:rsid w:val="002F0B8A"/>
    <w:rsid w:val="002F1A84"/>
    <w:rsid w:val="002F3D16"/>
    <w:rsid w:val="002F55C6"/>
    <w:rsid w:val="003007AE"/>
    <w:rsid w:val="00300F5C"/>
    <w:rsid w:val="003054FB"/>
    <w:rsid w:val="00306D5B"/>
    <w:rsid w:val="00311594"/>
    <w:rsid w:val="00311A03"/>
    <w:rsid w:val="00316432"/>
    <w:rsid w:val="00320B16"/>
    <w:rsid w:val="0033034B"/>
    <w:rsid w:val="0033302A"/>
    <w:rsid w:val="00333B63"/>
    <w:rsid w:val="003416D4"/>
    <w:rsid w:val="0034268D"/>
    <w:rsid w:val="003455B3"/>
    <w:rsid w:val="00345CBC"/>
    <w:rsid w:val="00350A1B"/>
    <w:rsid w:val="00351940"/>
    <w:rsid w:val="00353B01"/>
    <w:rsid w:val="00357248"/>
    <w:rsid w:val="00360790"/>
    <w:rsid w:val="00360A63"/>
    <w:rsid w:val="00363957"/>
    <w:rsid w:val="00363B75"/>
    <w:rsid w:val="00363F4A"/>
    <w:rsid w:val="0036511F"/>
    <w:rsid w:val="00365407"/>
    <w:rsid w:val="00365AD1"/>
    <w:rsid w:val="00366080"/>
    <w:rsid w:val="0037379E"/>
    <w:rsid w:val="003747D7"/>
    <w:rsid w:val="00375661"/>
    <w:rsid w:val="00377626"/>
    <w:rsid w:val="003805C1"/>
    <w:rsid w:val="00380CC0"/>
    <w:rsid w:val="00382570"/>
    <w:rsid w:val="00387123"/>
    <w:rsid w:val="00393466"/>
    <w:rsid w:val="00395545"/>
    <w:rsid w:val="00396068"/>
    <w:rsid w:val="003A06BA"/>
    <w:rsid w:val="003A204C"/>
    <w:rsid w:val="003A309C"/>
    <w:rsid w:val="003A54C2"/>
    <w:rsid w:val="003A67A0"/>
    <w:rsid w:val="003B0115"/>
    <w:rsid w:val="003B026A"/>
    <w:rsid w:val="003B030F"/>
    <w:rsid w:val="003B2530"/>
    <w:rsid w:val="003B670D"/>
    <w:rsid w:val="003C00B8"/>
    <w:rsid w:val="003C1854"/>
    <w:rsid w:val="003D28BB"/>
    <w:rsid w:val="003D2B97"/>
    <w:rsid w:val="003D4668"/>
    <w:rsid w:val="003D571A"/>
    <w:rsid w:val="003D74BB"/>
    <w:rsid w:val="003E1B4B"/>
    <w:rsid w:val="003E5242"/>
    <w:rsid w:val="003E6436"/>
    <w:rsid w:val="003E653E"/>
    <w:rsid w:val="003E710E"/>
    <w:rsid w:val="003E75C2"/>
    <w:rsid w:val="003E7B69"/>
    <w:rsid w:val="003F0565"/>
    <w:rsid w:val="003F17E3"/>
    <w:rsid w:val="004025FF"/>
    <w:rsid w:val="00402717"/>
    <w:rsid w:val="004047C1"/>
    <w:rsid w:val="004077A7"/>
    <w:rsid w:val="004077E6"/>
    <w:rsid w:val="00407D2F"/>
    <w:rsid w:val="004104C9"/>
    <w:rsid w:val="00410AB8"/>
    <w:rsid w:val="00411CD1"/>
    <w:rsid w:val="004124E0"/>
    <w:rsid w:val="0041389C"/>
    <w:rsid w:val="00414D5E"/>
    <w:rsid w:val="00417390"/>
    <w:rsid w:val="00424DAF"/>
    <w:rsid w:val="0042503E"/>
    <w:rsid w:val="0043118D"/>
    <w:rsid w:val="004316E3"/>
    <w:rsid w:val="004321F7"/>
    <w:rsid w:val="00436263"/>
    <w:rsid w:val="0043718D"/>
    <w:rsid w:val="00437D6A"/>
    <w:rsid w:val="004412F8"/>
    <w:rsid w:val="00443A8F"/>
    <w:rsid w:val="00443AB1"/>
    <w:rsid w:val="0044484B"/>
    <w:rsid w:val="00445995"/>
    <w:rsid w:val="00446440"/>
    <w:rsid w:val="00452F30"/>
    <w:rsid w:val="004537C9"/>
    <w:rsid w:val="00455560"/>
    <w:rsid w:val="004555CB"/>
    <w:rsid w:val="0046070D"/>
    <w:rsid w:val="0046155B"/>
    <w:rsid w:val="00470B22"/>
    <w:rsid w:val="00471B82"/>
    <w:rsid w:val="00471C95"/>
    <w:rsid w:val="00474D81"/>
    <w:rsid w:val="0048109D"/>
    <w:rsid w:val="0048121E"/>
    <w:rsid w:val="00485B33"/>
    <w:rsid w:val="0048610A"/>
    <w:rsid w:val="00486BA8"/>
    <w:rsid w:val="00487ABE"/>
    <w:rsid w:val="00492FCF"/>
    <w:rsid w:val="00493D5B"/>
    <w:rsid w:val="00494A9C"/>
    <w:rsid w:val="004A0697"/>
    <w:rsid w:val="004A3366"/>
    <w:rsid w:val="004A38CB"/>
    <w:rsid w:val="004A45CA"/>
    <w:rsid w:val="004B1FB2"/>
    <w:rsid w:val="004B3645"/>
    <w:rsid w:val="004B5188"/>
    <w:rsid w:val="004B5937"/>
    <w:rsid w:val="004C2301"/>
    <w:rsid w:val="004C3B2D"/>
    <w:rsid w:val="004C5317"/>
    <w:rsid w:val="004C5328"/>
    <w:rsid w:val="004C6C81"/>
    <w:rsid w:val="004D1A1C"/>
    <w:rsid w:val="004D2E01"/>
    <w:rsid w:val="004D3F50"/>
    <w:rsid w:val="004D4EB9"/>
    <w:rsid w:val="004D5DA4"/>
    <w:rsid w:val="004D60BE"/>
    <w:rsid w:val="004E0897"/>
    <w:rsid w:val="004E13C3"/>
    <w:rsid w:val="004E2F03"/>
    <w:rsid w:val="004E3A2A"/>
    <w:rsid w:val="004E41E2"/>
    <w:rsid w:val="004F1C9D"/>
    <w:rsid w:val="004F26BF"/>
    <w:rsid w:val="004F4A27"/>
    <w:rsid w:val="0050126D"/>
    <w:rsid w:val="00501B71"/>
    <w:rsid w:val="00505895"/>
    <w:rsid w:val="005058BF"/>
    <w:rsid w:val="00506B1E"/>
    <w:rsid w:val="0051235A"/>
    <w:rsid w:val="00515D9B"/>
    <w:rsid w:val="005175F5"/>
    <w:rsid w:val="00517848"/>
    <w:rsid w:val="00521A22"/>
    <w:rsid w:val="00525124"/>
    <w:rsid w:val="00525BE2"/>
    <w:rsid w:val="0053083C"/>
    <w:rsid w:val="00532E3B"/>
    <w:rsid w:val="00536EC9"/>
    <w:rsid w:val="005373A9"/>
    <w:rsid w:val="005374BE"/>
    <w:rsid w:val="005377C5"/>
    <w:rsid w:val="005400EB"/>
    <w:rsid w:val="00541A92"/>
    <w:rsid w:val="00560531"/>
    <w:rsid w:val="0056193F"/>
    <w:rsid w:val="00562442"/>
    <w:rsid w:val="00564D56"/>
    <w:rsid w:val="00565E34"/>
    <w:rsid w:val="00566F38"/>
    <w:rsid w:val="00571E8C"/>
    <w:rsid w:val="005731CE"/>
    <w:rsid w:val="00577AE3"/>
    <w:rsid w:val="00584A9E"/>
    <w:rsid w:val="0059013F"/>
    <w:rsid w:val="00590274"/>
    <w:rsid w:val="00590C1C"/>
    <w:rsid w:val="00590E90"/>
    <w:rsid w:val="00595646"/>
    <w:rsid w:val="0059751C"/>
    <w:rsid w:val="00597E83"/>
    <w:rsid w:val="005A12C5"/>
    <w:rsid w:val="005A2A26"/>
    <w:rsid w:val="005A2C53"/>
    <w:rsid w:val="005A4860"/>
    <w:rsid w:val="005B043C"/>
    <w:rsid w:val="005B104E"/>
    <w:rsid w:val="005B1677"/>
    <w:rsid w:val="005B57D2"/>
    <w:rsid w:val="005B5EC5"/>
    <w:rsid w:val="005B70FA"/>
    <w:rsid w:val="005C35F2"/>
    <w:rsid w:val="005C3CFC"/>
    <w:rsid w:val="005C4F69"/>
    <w:rsid w:val="005C51A2"/>
    <w:rsid w:val="005D055D"/>
    <w:rsid w:val="005D1DF1"/>
    <w:rsid w:val="005D23E5"/>
    <w:rsid w:val="005D3B91"/>
    <w:rsid w:val="005D41EF"/>
    <w:rsid w:val="005D4DEB"/>
    <w:rsid w:val="005E1DCA"/>
    <w:rsid w:val="005E44E4"/>
    <w:rsid w:val="005E4B19"/>
    <w:rsid w:val="005E4B99"/>
    <w:rsid w:val="005E5174"/>
    <w:rsid w:val="005F1A76"/>
    <w:rsid w:val="005F2388"/>
    <w:rsid w:val="005F37F7"/>
    <w:rsid w:val="005F7F55"/>
    <w:rsid w:val="00600EEE"/>
    <w:rsid w:val="00602F4E"/>
    <w:rsid w:val="00605C2E"/>
    <w:rsid w:val="00610BAB"/>
    <w:rsid w:val="00613536"/>
    <w:rsid w:val="006140CC"/>
    <w:rsid w:val="00615371"/>
    <w:rsid w:val="00615883"/>
    <w:rsid w:val="006158B1"/>
    <w:rsid w:val="00616B83"/>
    <w:rsid w:val="00621ADA"/>
    <w:rsid w:val="00622411"/>
    <w:rsid w:val="00623112"/>
    <w:rsid w:val="006236C2"/>
    <w:rsid w:val="006239F2"/>
    <w:rsid w:val="0062417A"/>
    <w:rsid w:val="006318BA"/>
    <w:rsid w:val="0063478F"/>
    <w:rsid w:val="0064079F"/>
    <w:rsid w:val="00640AEF"/>
    <w:rsid w:val="00642868"/>
    <w:rsid w:val="00642996"/>
    <w:rsid w:val="00642EBD"/>
    <w:rsid w:val="00643603"/>
    <w:rsid w:val="006458BC"/>
    <w:rsid w:val="00650583"/>
    <w:rsid w:val="00654DF0"/>
    <w:rsid w:val="0065549A"/>
    <w:rsid w:val="006559E8"/>
    <w:rsid w:val="00656871"/>
    <w:rsid w:val="00656A0B"/>
    <w:rsid w:val="00656F12"/>
    <w:rsid w:val="006604FD"/>
    <w:rsid w:val="006713AE"/>
    <w:rsid w:val="00671E0B"/>
    <w:rsid w:val="006740C3"/>
    <w:rsid w:val="00676475"/>
    <w:rsid w:val="0068070B"/>
    <w:rsid w:val="00681454"/>
    <w:rsid w:val="00683C57"/>
    <w:rsid w:val="0068582C"/>
    <w:rsid w:val="00686010"/>
    <w:rsid w:val="00694EF7"/>
    <w:rsid w:val="006A0B32"/>
    <w:rsid w:val="006A637D"/>
    <w:rsid w:val="006A6856"/>
    <w:rsid w:val="006A768F"/>
    <w:rsid w:val="006A7A86"/>
    <w:rsid w:val="006B03BC"/>
    <w:rsid w:val="006B103F"/>
    <w:rsid w:val="006B2771"/>
    <w:rsid w:val="006B5FD8"/>
    <w:rsid w:val="006B76FC"/>
    <w:rsid w:val="006C45D2"/>
    <w:rsid w:val="006C4A48"/>
    <w:rsid w:val="006D0B4C"/>
    <w:rsid w:val="006D1ACB"/>
    <w:rsid w:val="006D2D2B"/>
    <w:rsid w:val="006D4D9F"/>
    <w:rsid w:val="006D54A8"/>
    <w:rsid w:val="006D6888"/>
    <w:rsid w:val="006D7A4A"/>
    <w:rsid w:val="006E0963"/>
    <w:rsid w:val="006E0989"/>
    <w:rsid w:val="006E13AF"/>
    <w:rsid w:val="006E2EE6"/>
    <w:rsid w:val="006E3E4B"/>
    <w:rsid w:val="006E5962"/>
    <w:rsid w:val="006E7504"/>
    <w:rsid w:val="006F0DFB"/>
    <w:rsid w:val="006F3873"/>
    <w:rsid w:val="006F43CB"/>
    <w:rsid w:val="006F4B24"/>
    <w:rsid w:val="00701B13"/>
    <w:rsid w:val="007026A7"/>
    <w:rsid w:val="00704551"/>
    <w:rsid w:val="00705905"/>
    <w:rsid w:val="00710237"/>
    <w:rsid w:val="00716958"/>
    <w:rsid w:val="00716BEA"/>
    <w:rsid w:val="007170BF"/>
    <w:rsid w:val="00721A59"/>
    <w:rsid w:val="007220BE"/>
    <w:rsid w:val="007241BC"/>
    <w:rsid w:val="00732E79"/>
    <w:rsid w:val="0073471E"/>
    <w:rsid w:val="00734E0C"/>
    <w:rsid w:val="00735D24"/>
    <w:rsid w:val="0074311C"/>
    <w:rsid w:val="00743530"/>
    <w:rsid w:val="00751969"/>
    <w:rsid w:val="00752004"/>
    <w:rsid w:val="007529EC"/>
    <w:rsid w:val="00764996"/>
    <w:rsid w:val="0076742D"/>
    <w:rsid w:val="00770331"/>
    <w:rsid w:val="007745C1"/>
    <w:rsid w:val="00774AE8"/>
    <w:rsid w:val="00775BC3"/>
    <w:rsid w:val="007760E0"/>
    <w:rsid w:val="00776C43"/>
    <w:rsid w:val="00782671"/>
    <w:rsid w:val="00794BD3"/>
    <w:rsid w:val="00795B6C"/>
    <w:rsid w:val="0079746F"/>
    <w:rsid w:val="0079748D"/>
    <w:rsid w:val="00797555"/>
    <w:rsid w:val="007A1D72"/>
    <w:rsid w:val="007A28E9"/>
    <w:rsid w:val="007A332A"/>
    <w:rsid w:val="007A5098"/>
    <w:rsid w:val="007A7560"/>
    <w:rsid w:val="007B001C"/>
    <w:rsid w:val="007B1B60"/>
    <w:rsid w:val="007B2A7F"/>
    <w:rsid w:val="007B3E12"/>
    <w:rsid w:val="007C2F57"/>
    <w:rsid w:val="007C3F93"/>
    <w:rsid w:val="007C61FF"/>
    <w:rsid w:val="007C6C57"/>
    <w:rsid w:val="007D07B1"/>
    <w:rsid w:val="007D2380"/>
    <w:rsid w:val="007D239E"/>
    <w:rsid w:val="007D2579"/>
    <w:rsid w:val="007D433E"/>
    <w:rsid w:val="007E7F65"/>
    <w:rsid w:val="007F1DF2"/>
    <w:rsid w:val="007F2CF6"/>
    <w:rsid w:val="007F7471"/>
    <w:rsid w:val="0080114C"/>
    <w:rsid w:val="00801682"/>
    <w:rsid w:val="0080291A"/>
    <w:rsid w:val="00803268"/>
    <w:rsid w:val="0080374A"/>
    <w:rsid w:val="00806679"/>
    <w:rsid w:val="00806826"/>
    <w:rsid w:val="00806F4F"/>
    <w:rsid w:val="00807D55"/>
    <w:rsid w:val="0081072D"/>
    <w:rsid w:val="0081157E"/>
    <w:rsid w:val="008178DC"/>
    <w:rsid w:val="00822F09"/>
    <w:rsid w:val="00827054"/>
    <w:rsid w:val="00830FC0"/>
    <w:rsid w:val="00831CED"/>
    <w:rsid w:val="00831CF7"/>
    <w:rsid w:val="00833EAA"/>
    <w:rsid w:val="00835572"/>
    <w:rsid w:val="00836DE5"/>
    <w:rsid w:val="008371E6"/>
    <w:rsid w:val="00837AD6"/>
    <w:rsid w:val="0084024C"/>
    <w:rsid w:val="00847890"/>
    <w:rsid w:val="00847917"/>
    <w:rsid w:val="00851ADF"/>
    <w:rsid w:val="00853769"/>
    <w:rsid w:val="00857DBA"/>
    <w:rsid w:val="00870871"/>
    <w:rsid w:val="00871354"/>
    <w:rsid w:val="0087337F"/>
    <w:rsid w:val="00877CA3"/>
    <w:rsid w:val="008818AB"/>
    <w:rsid w:val="00884F38"/>
    <w:rsid w:val="0088627D"/>
    <w:rsid w:val="00890517"/>
    <w:rsid w:val="00890E5A"/>
    <w:rsid w:val="00896192"/>
    <w:rsid w:val="008A3DA3"/>
    <w:rsid w:val="008A4597"/>
    <w:rsid w:val="008A7DCF"/>
    <w:rsid w:val="008B2927"/>
    <w:rsid w:val="008B3278"/>
    <w:rsid w:val="008B3650"/>
    <w:rsid w:val="008B63C5"/>
    <w:rsid w:val="008C0DE9"/>
    <w:rsid w:val="008C1202"/>
    <w:rsid w:val="008C2F16"/>
    <w:rsid w:val="008C349D"/>
    <w:rsid w:val="008C3B0F"/>
    <w:rsid w:val="008C51F0"/>
    <w:rsid w:val="008D2AB1"/>
    <w:rsid w:val="008D5DB8"/>
    <w:rsid w:val="008E0E2C"/>
    <w:rsid w:val="008E4EAC"/>
    <w:rsid w:val="008F0A1B"/>
    <w:rsid w:val="008F14E7"/>
    <w:rsid w:val="008F3B74"/>
    <w:rsid w:val="008F3EF0"/>
    <w:rsid w:val="008F4381"/>
    <w:rsid w:val="009104AF"/>
    <w:rsid w:val="00913590"/>
    <w:rsid w:val="00913BD8"/>
    <w:rsid w:val="00915AB9"/>
    <w:rsid w:val="00915CF3"/>
    <w:rsid w:val="00916CFD"/>
    <w:rsid w:val="00920C0E"/>
    <w:rsid w:val="00924C35"/>
    <w:rsid w:val="00927F2F"/>
    <w:rsid w:val="00930BC0"/>
    <w:rsid w:val="0093182A"/>
    <w:rsid w:val="00936396"/>
    <w:rsid w:val="0094068C"/>
    <w:rsid w:val="00940EBE"/>
    <w:rsid w:val="009425A5"/>
    <w:rsid w:val="00943B91"/>
    <w:rsid w:val="00944662"/>
    <w:rsid w:val="00944E2B"/>
    <w:rsid w:val="00944FAD"/>
    <w:rsid w:val="009451B3"/>
    <w:rsid w:val="00947007"/>
    <w:rsid w:val="0095371C"/>
    <w:rsid w:val="009537B4"/>
    <w:rsid w:val="009553EA"/>
    <w:rsid w:val="009565C0"/>
    <w:rsid w:val="00956CCE"/>
    <w:rsid w:val="00957D69"/>
    <w:rsid w:val="00960D1D"/>
    <w:rsid w:val="0096372A"/>
    <w:rsid w:val="00963A0F"/>
    <w:rsid w:val="0096488B"/>
    <w:rsid w:val="00966B31"/>
    <w:rsid w:val="00966D91"/>
    <w:rsid w:val="009712AD"/>
    <w:rsid w:val="00971BD3"/>
    <w:rsid w:val="00971F5C"/>
    <w:rsid w:val="00973C9D"/>
    <w:rsid w:val="00974096"/>
    <w:rsid w:val="0097551C"/>
    <w:rsid w:val="00976799"/>
    <w:rsid w:val="00981066"/>
    <w:rsid w:val="00994CF3"/>
    <w:rsid w:val="00996701"/>
    <w:rsid w:val="00996E22"/>
    <w:rsid w:val="009975F2"/>
    <w:rsid w:val="00997BE8"/>
    <w:rsid w:val="00997CA6"/>
    <w:rsid w:val="009A146F"/>
    <w:rsid w:val="009A1B8A"/>
    <w:rsid w:val="009A6CDC"/>
    <w:rsid w:val="009B2BBE"/>
    <w:rsid w:val="009B2F4C"/>
    <w:rsid w:val="009B3CD4"/>
    <w:rsid w:val="009B47C1"/>
    <w:rsid w:val="009B4CA9"/>
    <w:rsid w:val="009B5C2B"/>
    <w:rsid w:val="009B78CA"/>
    <w:rsid w:val="009C0A5C"/>
    <w:rsid w:val="009C2320"/>
    <w:rsid w:val="009C3373"/>
    <w:rsid w:val="009C47A3"/>
    <w:rsid w:val="009C5582"/>
    <w:rsid w:val="009D048F"/>
    <w:rsid w:val="009D04C7"/>
    <w:rsid w:val="009D3061"/>
    <w:rsid w:val="009D6BDB"/>
    <w:rsid w:val="009E3584"/>
    <w:rsid w:val="009E5F04"/>
    <w:rsid w:val="009E6D19"/>
    <w:rsid w:val="009F1BAE"/>
    <w:rsid w:val="009F3F78"/>
    <w:rsid w:val="009F42C2"/>
    <w:rsid w:val="009F5A03"/>
    <w:rsid w:val="009F5FC4"/>
    <w:rsid w:val="009F6CDC"/>
    <w:rsid w:val="00A02B86"/>
    <w:rsid w:val="00A0618A"/>
    <w:rsid w:val="00A06D5C"/>
    <w:rsid w:val="00A0783B"/>
    <w:rsid w:val="00A15C0C"/>
    <w:rsid w:val="00A22609"/>
    <w:rsid w:val="00A22D23"/>
    <w:rsid w:val="00A24BB9"/>
    <w:rsid w:val="00A2631E"/>
    <w:rsid w:val="00A26B2D"/>
    <w:rsid w:val="00A309AB"/>
    <w:rsid w:val="00A3228F"/>
    <w:rsid w:val="00A371CC"/>
    <w:rsid w:val="00A40241"/>
    <w:rsid w:val="00A40476"/>
    <w:rsid w:val="00A41360"/>
    <w:rsid w:val="00A458AE"/>
    <w:rsid w:val="00A46085"/>
    <w:rsid w:val="00A524E5"/>
    <w:rsid w:val="00A554FC"/>
    <w:rsid w:val="00A60AB6"/>
    <w:rsid w:val="00A61CCB"/>
    <w:rsid w:val="00A6386B"/>
    <w:rsid w:val="00A67A43"/>
    <w:rsid w:val="00A67E44"/>
    <w:rsid w:val="00A712BF"/>
    <w:rsid w:val="00A74186"/>
    <w:rsid w:val="00A80F2F"/>
    <w:rsid w:val="00A82A94"/>
    <w:rsid w:val="00A840DD"/>
    <w:rsid w:val="00A84CCB"/>
    <w:rsid w:val="00A878EE"/>
    <w:rsid w:val="00A9294D"/>
    <w:rsid w:val="00A94414"/>
    <w:rsid w:val="00A94596"/>
    <w:rsid w:val="00A95627"/>
    <w:rsid w:val="00A96089"/>
    <w:rsid w:val="00AA217D"/>
    <w:rsid w:val="00AA30FC"/>
    <w:rsid w:val="00AA33EB"/>
    <w:rsid w:val="00AA4C04"/>
    <w:rsid w:val="00AA5985"/>
    <w:rsid w:val="00AA79B3"/>
    <w:rsid w:val="00AB43A8"/>
    <w:rsid w:val="00AB6726"/>
    <w:rsid w:val="00AC067A"/>
    <w:rsid w:val="00AC0C4B"/>
    <w:rsid w:val="00AC4648"/>
    <w:rsid w:val="00AC5B53"/>
    <w:rsid w:val="00AC6200"/>
    <w:rsid w:val="00AC7720"/>
    <w:rsid w:val="00AD13E2"/>
    <w:rsid w:val="00AD16B2"/>
    <w:rsid w:val="00AD3561"/>
    <w:rsid w:val="00AD717D"/>
    <w:rsid w:val="00AD787F"/>
    <w:rsid w:val="00AE08C8"/>
    <w:rsid w:val="00AE2555"/>
    <w:rsid w:val="00AE3395"/>
    <w:rsid w:val="00AE5389"/>
    <w:rsid w:val="00AE7654"/>
    <w:rsid w:val="00AF4914"/>
    <w:rsid w:val="00AF4930"/>
    <w:rsid w:val="00AF59BB"/>
    <w:rsid w:val="00AF61EC"/>
    <w:rsid w:val="00B000D0"/>
    <w:rsid w:val="00B00A29"/>
    <w:rsid w:val="00B03303"/>
    <w:rsid w:val="00B10CF2"/>
    <w:rsid w:val="00B11245"/>
    <w:rsid w:val="00B139D7"/>
    <w:rsid w:val="00B140C1"/>
    <w:rsid w:val="00B232D9"/>
    <w:rsid w:val="00B26EAA"/>
    <w:rsid w:val="00B27778"/>
    <w:rsid w:val="00B30AD2"/>
    <w:rsid w:val="00B321FA"/>
    <w:rsid w:val="00B32F72"/>
    <w:rsid w:val="00B348BB"/>
    <w:rsid w:val="00B35CD5"/>
    <w:rsid w:val="00B4225B"/>
    <w:rsid w:val="00B435ED"/>
    <w:rsid w:val="00B46AB5"/>
    <w:rsid w:val="00B5120F"/>
    <w:rsid w:val="00B51290"/>
    <w:rsid w:val="00B51573"/>
    <w:rsid w:val="00B5662D"/>
    <w:rsid w:val="00B57255"/>
    <w:rsid w:val="00B61353"/>
    <w:rsid w:val="00B63CE2"/>
    <w:rsid w:val="00B64BFD"/>
    <w:rsid w:val="00B651FF"/>
    <w:rsid w:val="00B6596E"/>
    <w:rsid w:val="00B665B8"/>
    <w:rsid w:val="00B66B7C"/>
    <w:rsid w:val="00B675D6"/>
    <w:rsid w:val="00B70A12"/>
    <w:rsid w:val="00B71209"/>
    <w:rsid w:val="00B7279B"/>
    <w:rsid w:val="00B75EFC"/>
    <w:rsid w:val="00B809DC"/>
    <w:rsid w:val="00B87A66"/>
    <w:rsid w:val="00B915AC"/>
    <w:rsid w:val="00B92D38"/>
    <w:rsid w:val="00B93234"/>
    <w:rsid w:val="00B9719A"/>
    <w:rsid w:val="00B97415"/>
    <w:rsid w:val="00BA4BB1"/>
    <w:rsid w:val="00BA68F1"/>
    <w:rsid w:val="00BA7CC4"/>
    <w:rsid w:val="00BB24BD"/>
    <w:rsid w:val="00BB25A3"/>
    <w:rsid w:val="00BC00F8"/>
    <w:rsid w:val="00BC0FCD"/>
    <w:rsid w:val="00BC1955"/>
    <w:rsid w:val="00BC1B6C"/>
    <w:rsid w:val="00BC2EBD"/>
    <w:rsid w:val="00BC5B21"/>
    <w:rsid w:val="00BC68E7"/>
    <w:rsid w:val="00BC777E"/>
    <w:rsid w:val="00BD0352"/>
    <w:rsid w:val="00BD47E9"/>
    <w:rsid w:val="00BD758C"/>
    <w:rsid w:val="00BE36D5"/>
    <w:rsid w:val="00BE6281"/>
    <w:rsid w:val="00BF11F2"/>
    <w:rsid w:val="00BF1555"/>
    <w:rsid w:val="00BF2E42"/>
    <w:rsid w:val="00BF409A"/>
    <w:rsid w:val="00BF603C"/>
    <w:rsid w:val="00C011F1"/>
    <w:rsid w:val="00C03A14"/>
    <w:rsid w:val="00C0582F"/>
    <w:rsid w:val="00C05867"/>
    <w:rsid w:val="00C14C26"/>
    <w:rsid w:val="00C15C44"/>
    <w:rsid w:val="00C17319"/>
    <w:rsid w:val="00C20F50"/>
    <w:rsid w:val="00C21762"/>
    <w:rsid w:val="00C25D3E"/>
    <w:rsid w:val="00C26B13"/>
    <w:rsid w:val="00C274C4"/>
    <w:rsid w:val="00C356CA"/>
    <w:rsid w:val="00C43C5B"/>
    <w:rsid w:val="00C44807"/>
    <w:rsid w:val="00C472C1"/>
    <w:rsid w:val="00C4796E"/>
    <w:rsid w:val="00C50C1C"/>
    <w:rsid w:val="00C531C3"/>
    <w:rsid w:val="00C63A6A"/>
    <w:rsid w:val="00C67C11"/>
    <w:rsid w:val="00C73D5C"/>
    <w:rsid w:val="00C75596"/>
    <w:rsid w:val="00C761C0"/>
    <w:rsid w:val="00C767BA"/>
    <w:rsid w:val="00C77717"/>
    <w:rsid w:val="00C7773C"/>
    <w:rsid w:val="00C815BB"/>
    <w:rsid w:val="00C81EA3"/>
    <w:rsid w:val="00C84519"/>
    <w:rsid w:val="00C85416"/>
    <w:rsid w:val="00C86307"/>
    <w:rsid w:val="00C905E7"/>
    <w:rsid w:val="00C90997"/>
    <w:rsid w:val="00C9312D"/>
    <w:rsid w:val="00C93E0E"/>
    <w:rsid w:val="00CA0665"/>
    <w:rsid w:val="00CA0A14"/>
    <w:rsid w:val="00CA3BD6"/>
    <w:rsid w:val="00CA4332"/>
    <w:rsid w:val="00CA5A86"/>
    <w:rsid w:val="00CA730B"/>
    <w:rsid w:val="00CB0862"/>
    <w:rsid w:val="00CB0E83"/>
    <w:rsid w:val="00CB1A0A"/>
    <w:rsid w:val="00CB637B"/>
    <w:rsid w:val="00CC46C3"/>
    <w:rsid w:val="00CC6C38"/>
    <w:rsid w:val="00CC76AF"/>
    <w:rsid w:val="00CC7DE0"/>
    <w:rsid w:val="00CD0136"/>
    <w:rsid w:val="00CD045F"/>
    <w:rsid w:val="00CE23B3"/>
    <w:rsid w:val="00CE3031"/>
    <w:rsid w:val="00CE4CF3"/>
    <w:rsid w:val="00CE63E3"/>
    <w:rsid w:val="00CE682A"/>
    <w:rsid w:val="00CE6A4C"/>
    <w:rsid w:val="00CF1C4A"/>
    <w:rsid w:val="00CF463C"/>
    <w:rsid w:val="00CF61D4"/>
    <w:rsid w:val="00D038C9"/>
    <w:rsid w:val="00D03AD7"/>
    <w:rsid w:val="00D04EEC"/>
    <w:rsid w:val="00D05C37"/>
    <w:rsid w:val="00D1231E"/>
    <w:rsid w:val="00D13096"/>
    <w:rsid w:val="00D1429D"/>
    <w:rsid w:val="00D14600"/>
    <w:rsid w:val="00D16775"/>
    <w:rsid w:val="00D22643"/>
    <w:rsid w:val="00D2520C"/>
    <w:rsid w:val="00D3007D"/>
    <w:rsid w:val="00D30E90"/>
    <w:rsid w:val="00D30FE4"/>
    <w:rsid w:val="00D341FA"/>
    <w:rsid w:val="00D34ECD"/>
    <w:rsid w:val="00D358C6"/>
    <w:rsid w:val="00D36D12"/>
    <w:rsid w:val="00D40A49"/>
    <w:rsid w:val="00D43D57"/>
    <w:rsid w:val="00D44CA3"/>
    <w:rsid w:val="00D4526E"/>
    <w:rsid w:val="00D4536B"/>
    <w:rsid w:val="00D51647"/>
    <w:rsid w:val="00D529A4"/>
    <w:rsid w:val="00D5349C"/>
    <w:rsid w:val="00D54812"/>
    <w:rsid w:val="00D555E0"/>
    <w:rsid w:val="00D56012"/>
    <w:rsid w:val="00D578F3"/>
    <w:rsid w:val="00D63BD7"/>
    <w:rsid w:val="00D647DA"/>
    <w:rsid w:val="00D80BD4"/>
    <w:rsid w:val="00D813C9"/>
    <w:rsid w:val="00D83107"/>
    <w:rsid w:val="00D83272"/>
    <w:rsid w:val="00D8583A"/>
    <w:rsid w:val="00D85DAD"/>
    <w:rsid w:val="00D8685B"/>
    <w:rsid w:val="00D92F3C"/>
    <w:rsid w:val="00D93065"/>
    <w:rsid w:val="00D931F6"/>
    <w:rsid w:val="00D93258"/>
    <w:rsid w:val="00DA0460"/>
    <w:rsid w:val="00DA5202"/>
    <w:rsid w:val="00DA5B0A"/>
    <w:rsid w:val="00DA7C36"/>
    <w:rsid w:val="00DA7E41"/>
    <w:rsid w:val="00DB0C9F"/>
    <w:rsid w:val="00DB28E6"/>
    <w:rsid w:val="00DB2BC0"/>
    <w:rsid w:val="00DB327B"/>
    <w:rsid w:val="00DB6313"/>
    <w:rsid w:val="00DB7A41"/>
    <w:rsid w:val="00DC1211"/>
    <w:rsid w:val="00DC3F79"/>
    <w:rsid w:val="00DC607A"/>
    <w:rsid w:val="00DC6445"/>
    <w:rsid w:val="00DC78C2"/>
    <w:rsid w:val="00DD24B2"/>
    <w:rsid w:val="00DD3CF3"/>
    <w:rsid w:val="00DD50CC"/>
    <w:rsid w:val="00DD5666"/>
    <w:rsid w:val="00DD7E24"/>
    <w:rsid w:val="00DE1178"/>
    <w:rsid w:val="00DE2168"/>
    <w:rsid w:val="00DE3985"/>
    <w:rsid w:val="00DE4444"/>
    <w:rsid w:val="00DE58F6"/>
    <w:rsid w:val="00DF0FC3"/>
    <w:rsid w:val="00DF116B"/>
    <w:rsid w:val="00DF1DD0"/>
    <w:rsid w:val="00DF3B12"/>
    <w:rsid w:val="00DF4B5C"/>
    <w:rsid w:val="00DF4C38"/>
    <w:rsid w:val="00DF54A8"/>
    <w:rsid w:val="00DF641B"/>
    <w:rsid w:val="00DF689E"/>
    <w:rsid w:val="00DF7875"/>
    <w:rsid w:val="00E0073B"/>
    <w:rsid w:val="00E01043"/>
    <w:rsid w:val="00E01315"/>
    <w:rsid w:val="00E01684"/>
    <w:rsid w:val="00E01B7D"/>
    <w:rsid w:val="00E028DC"/>
    <w:rsid w:val="00E040DC"/>
    <w:rsid w:val="00E04FE7"/>
    <w:rsid w:val="00E05674"/>
    <w:rsid w:val="00E06585"/>
    <w:rsid w:val="00E11456"/>
    <w:rsid w:val="00E11728"/>
    <w:rsid w:val="00E1181D"/>
    <w:rsid w:val="00E1498C"/>
    <w:rsid w:val="00E16522"/>
    <w:rsid w:val="00E20737"/>
    <w:rsid w:val="00E20DB6"/>
    <w:rsid w:val="00E240B9"/>
    <w:rsid w:val="00E2484A"/>
    <w:rsid w:val="00E2517D"/>
    <w:rsid w:val="00E32D10"/>
    <w:rsid w:val="00E33830"/>
    <w:rsid w:val="00E344D1"/>
    <w:rsid w:val="00E34C21"/>
    <w:rsid w:val="00E37C28"/>
    <w:rsid w:val="00E40D3A"/>
    <w:rsid w:val="00E42D2B"/>
    <w:rsid w:val="00E47B59"/>
    <w:rsid w:val="00E56C5D"/>
    <w:rsid w:val="00E57B16"/>
    <w:rsid w:val="00E60022"/>
    <w:rsid w:val="00E61920"/>
    <w:rsid w:val="00E639AE"/>
    <w:rsid w:val="00E65848"/>
    <w:rsid w:val="00E67A77"/>
    <w:rsid w:val="00E772A4"/>
    <w:rsid w:val="00E819FD"/>
    <w:rsid w:val="00E84543"/>
    <w:rsid w:val="00E85AFF"/>
    <w:rsid w:val="00E872EE"/>
    <w:rsid w:val="00E90431"/>
    <w:rsid w:val="00E9283D"/>
    <w:rsid w:val="00E93B5C"/>
    <w:rsid w:val="00E955DF"/>
    <w:rsid w:val="00E95B7F"/>
    <w:rsid w:val="00E97C88"/>
    <w:rsid w:val="00EA2A54"/>
    <w:rsid w:val="00EA2DDB"/>
    <w:rsid w:val="00EA3042"/>
    <w:rsid w:val="00EA31A2"/>
    <w:rsid w:val="00EA5800"/>
    <w:rsid w:val="00EA5954"/>
    <w:rsid w:val="00EA5ED2"/>
    <w:rsid w:val="00EB1293"/>
    <w:rsid w:val="00EB1719"/>
    <w:rsid w:val="00EB30D8"/>
    <w:rsid w:val="00EB5A17"/>
    <w:rsid w:val="00EB77E2"/>
    <w:rsid w:val="00EC1C4E"/>
    <w:rsid w:val="00EC36B9"/>
    <w:rsid w:val="00ED1E71"/>
    <w:rsid w:val="00EE04A9"/>
    <w:rsid w:val="00EE168D"/>
    <w:rsid w:val="00EE2497"/>
    <w:rsid w:val="00EE43D6"/>
    <w:rsid w:val="00EE45AC"/>
    <w:rsid w:val="00EE552D"/>
    <w:rsid w:val="00EE5922"/>
    <w:rsid w:val="00EE60E5"/>
    <w:rsid w:val="00EE65A0"/>
    <w:rsid w:val="00EE6E60"/>
    <w:rsid w:val="00EF0CE3"/>
    <w:rsid w:val="00EF1620"/>
    <w:rsid w:val="00EF1AED"/>
    <w:rsid w:val="00EF2CC5"/>
    <w:rsid w:val="00EF46F1"/>
    <w:rsid w:val="00EF7B35"/>
    <w:rsid w:val="00EF7FE5"/>
    <w:rsid w:val="00F23D32"/>
    <w:rsid w:val="00F24112"/>
    <w:rsid w:val="00F24B70"/>
    <w:rsid w:val="00F25DD1"/>
    <w:rsid w:val="00F2634A"/>
    <w:rsid w:val="00F27B31"/>
    <w:rsid w:val="00F313E7"/>
    <w:rsid w:val="00F328F3"/>
    <w:rsid w:val="00F34292"/>
    <w:rsid w:val="00F35EFF"/>
    <w:rsid w:val="00F377D0"/>
    <w:rsid w:val="00F42DCF"/>
    <w:rsid w:val="00F43896"/>
    <w:rsid w:val="00F45483"/>
    <w:rsid w:val="00F4790C"/>
    <w:rsid w:val="00F50BCB"/>
    <w:rsid w:val="00F54D70"/>
    <w:rsid w:val="00F5513C"/>
    <w:rsid w:val="00F577B4"/>
    <w:rsid w:val="00F57800"/>
    <w:rsid w:val="00F60224"/>
    <w:rsid w:val="00F62E6E"/>
    <w:rsid w:val="00F63768"/>
    <w:rsid w:val="00F63BF6"/>
    <w:rsid w:val="00F641A3"/>
    <w:rsid w:val="00F65242"/>
    <w:rsid w:val="00F82044"/>
    <w:rsid w:val="00F852A8"/>
    <w:rsid w:val="00F85786"/>
    <w:rsid w:val="00F86C7B"/>
    <w:rsid w:val="00F90373"/>
    <w:rsid w:val="00F90739"/>
    <w:rsid w:val="00F91487"/>
    <w:rsid w:val="00F91C2B"/>
    <w:rsid w:val="00F93740"/>
    <w:rsid w:val="00F93DD0"/>
    <w:rsid w:val="00F95334"/>
    <w:rsid w:val="00F95914"/>
    <w:rsid w:val="00F965CF"/>
    <w:rsid w:val="00F97038"/>
    <w:rsid w:val="00F973F3"/>
    <w:rsid w:val="00FA205C"/>
    <w:rsid w:val="00FA293E"/>
    <w:rsid w:val="00FA442D"/>
    <w:rsid w:val="00FA5ADC"/>
    <w:rsid w:val="00FB02E0"/>
    <w:rsid w:val="00FB0FFC"/>
    <w:rsid w:val="00FB1136"/>
    <w:rsid w:val="00FB6928"/>
    <w:rsid w:val="00FC27F1"/>
    <w:rsid w:val="00FC3C04"/>
    <w:rsid w:val="00FC5C89"/>
    <w:rsid w:val="00FD17D2"/>
    <w:rsid w:val="00FD2347"/>
    <w:rsid w:val="00FD6500"/>
    <w:rsid w:val="00FD6CA6"/>
    <w:rsid w:val="00FD6FE9"/>
    <w:rsid w:val="00FE05E9"/>
    <w:rsid w:val="00FE1F74"/>
    <w:rsid w:val="00FE2A62"/>
    <w:rsid w:val="00FE4268"/>
    <w:rsid w:val="00FE6F2C"/>
    <w:rsid w:val="00FF26B7"/>
    <w:rsid w:val="00FF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EDC05E8"/>
  <w15:docId w15:val="{719B2FFB-7154-4F2F-8044-23EDD3677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9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B3E12"/>
    <w:pPr>
      <w:spacing w:after="360" w:line="320" w:lineRule="exact"/>
    </w:pPr>
    <w:rPr>
      <w:rFonts w:ascii="Arial" w:hAnsi="Arial" w:cs="Times New Roman"/>
      <w:color w:val="404040" w:themeColor="text1" w:themeTint="BF"/>
      <w:sz w:val="20"/>
      <w:szCs w:val="24"/>
    </w:rPr>
  </w:style>
  <w:style w:type="paragraph" w:styleId="Heading1">
    <w:name w:val="heading 1"/>
    <w:next w:val="Normal"/>
    <w:link w:val="Heading1Char"/>
    <w:autoRedefine/>
    <w:qFormat/>
    <w:rsid w:val="000B2665"/>
    <w:pPr>
      <w:keepNext/>
      <w:numPr>
        <w:numId w:val="38"/>
      </w:numPr>
      <w:shd w:val="clear" w:color="auto" w:fill="FFFFFF"/>
      <w:spacing w:after="180" w:line="240" w:lineRule="auto"/>
      <w:textAlignment w:val="baseline"/>
      <w:outlineLvl w:val="0"/>
    </w:pPr>
    <w:rPr>
      <w:rFonts w:ascii="Arial" w:hAnsi="Arial" w:cs="Arial"/>
      <w:bCs/>
      <w:color w:val="0B0C0C"/>
      <w:kern w:val="32"/>
      <w:sz w:val="40"/>
      <w:szCs w:val="40"/>
      <w:shd w:val="clear" w:color="auto" w:fill="FFFFFF"/>
    </w:rPr>
  </w:style>
  <w:style w:type="paragraph" w:styleId="Heading2">
    <w:name w:val="heading 2"/>
    <w:next w:val="Normal"/>
    <w:link w:val="Heading2Char"/>
    <w:autoRedefine/>
    <w:qFormat/>
    <w:rsid w:val="006D54A8"/>
    <w:pPr>
      <w:keepNext/>
      <w:shd w:val="clear" w:color="auto" w:fill="FFFFFF"/>
      <w:spacing w:after="120" w:line="240" w:lineRule="auto"/>
      <w:textAlignment w:val="baseline"/>
      <w:outlineLvl w:val="1"/>
    </w:pPr>
    <w:rPr>
      <w:rFonts w:ascii="Arial" w:hAnsi="Arial" w:cs="Arial"/>
      <w:iCs/>
      <w:color w:val="000000"/>
      <w:spacing w:val="-2"/>
      <w:sz w:val="36"/>
      <w:szCs w:val="20"/>
      <w:shd w:val="clear" w:color="auto" w:fill="FFFFFF"/>
      <w:lang w:eastAsia="en-GB"/>
    </w:rPr>
  </w:style>
  <w:style w:type="paragraph" w:styleId="Heading3">
    <w:name w:val="heading 3"/>
    <w:next w:val="Normal"/>
    <w:link w:val="Heading3Char"/>
    <w:autoRedefine/>
    <w:qFormat/>
    <w:rsid w:val="00944662"/>
    <w:pPr>
      <w:keepNext/>
      <w:shd w:val="clear" w:color="auto" w:fill="FFFFFF"/>
      <w:spacing w:after="120" w:line="324" w:lineRule="atLeast"/>
      <w:textAlignment w:val="baseline"/>
      <w:outlineLvl w:val="2"/>
    </w:pPr>
    <w:rPr>
      <w:rFonts w:ascii="Arial" w:hAnsi="Arial" w:cs="Arial"/>
      <w:bCs/>
      <w:color w:val="E71D72"/>
      <w:sz w:val="20"/>
      <w:szCs w:val="20"/>
      <w:bdr w:val="none" w:sz="0" w:space="0" w:color="auto" w:frame="1"/>
      <w:lang w:eastAsia="en-GB"/>
    </w:rPr>
  </w:style>
  <w:style w:type="paragraph" w:styleId="Heading4">
    <w:name w:val="heading 4"/>
    <w:basedOn w:val="Normal"/>
    <w:next w:val="Normal"/>
    <w:link w:val="Heading4Char"/>
    <w:autoRedefine/>
    <w:qFormat/>
    <w:rsid w:val="00EB77E2"/>
    <w:pPr>
      <w:keepNext/>
      <w:spacing w:before="300" w:after="100"/>
      <w:outlineLvl w:val="3"/>
    </w:pPr>
    <w:rPr>
      <w:b/>
      <w:bCs/>
      <w:color w:val="000000" w:themeColor="text1"/>
      <w:sz w:val="24"/>
      <w:szCs w:val="28"/>
    </w:rPr>
  </w:style>
  <w:style w:type="paragraph" w:styleId="Heading5">
    <w:name w:val="heading 5"/>
    <w:basedOn w:val="Normal"/>
    <w:next w:val="Normal"/>
    <w:link w:val="Heading5Char"/>
    <w:rsid w:val="00847890"/>
    <w:pPr>
      <w:spacing w:before="240" w:after="60"/>
      <w:outlineLvl w:val="4"/>
    </w:pPr>
    <w:rPr>
      <w:b/>
      <w:bCs/>
      <w:iCs/>
      <w:szCs w:val="26"/>
    </w:rPr>
  </w:style>
  <w:style w:type="paragraph" w:styleId="Heading7">
    <w:name w:val="heading 7"/>
    <w:basedOn w:val="Normal"/>
    <w:next w:val="Normal"/>
    <w:link w:val="Heading7Char"/>
    <w:rsid w:val="00BC5B21"/>
    <w:pPr>
      <w:keepNext/>
      <w:jc w:val="both"/>
      <w:outlineLvl w:val="6"/>
    </w:pPr>
    <w:rPr>
      <w:b/>
      <w:color w:val="000080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B2665"/>
    <w:rPr>
      <w:rFonts w:ascii="Arial" w:hAnsi="Arial" w:cs="Arial"/>
      <w:bCs/>
      <w:color w:val="0B0C0C"/>
      <w:kern w:val="32"/>
      <w:sz w:val="40"/>
      <w:szCs w:val="40"/>
      <w:shd w:val="clear" w:color="auto" w:fill="FFFFFF"/>
    </w:rPr>
  </w:style>
  <w:style w:type="character" w:customStyle="1" w:styleId="Heading2Char">
    <w:name w:val="Heading 2 Char"/>
    <w:basedOn w:val="DefaultParagraphFont"/>
    <w:link w:val="Heading2"/>
    <w:rsid w:val="006D54A8"/>
    <w:rPr>
      <w:rFonts w:ascii="Arial" w:hAnsi="Arial" w:cs="Arial"/>
      <w:iCs/>
      <w:color w:val="000000"/>
      <w:spacing w:val="-2"/>
      <w:sz w:val="36"/>
      <w:szCs w:val="20"/>
      <w:shd w:val="clear" w:color="auto" w:fill="FFFFFF"/>
      <w:lang w:eastAsia="en-GB"/>
    </w:rPr>
  </w:style>
  <w:style w:type="character" w:customStyle="1" w:styleId="Heading3Char">
    <w:name w:val="Heading 3 Char"/>
    <w:basedOn w:val="DefaultParagraphFont"/>
    <w:link w:val="Heading3"/>
    <w:rsid w:val="00944662"/>
    <w:rPr>
      <w:rFonts w:ascii="Arial" w:hAnsi="Arial" w:cs="Arial"/>
      <w:bCs/>
      <w:color w:val="E71D72"/>
      <w:sz w:val="20"/>
      <w:szCs w:val="20"/>
      <w:bdr w:val="none" w:sz="0" w:space="0" w:color="auto" w:frame="1"/>
      <w:shd w:val="clear" w:color="auto" w:fill="FFFFFF"/>
      <w:lang w:eastAsia="en-GB"/>
    </w:rPr>
  </w:style>
  <w:style w:type="character" w:customStyle="1" w:styleId="Heading4Char">
    <w:name w:val="Heading 4 Char"/>
    <w:basedOn w:val="DefaultParagraphFont"/>
    <w:link w:val="Heading4"/>
    <w:rsid w:val="00EB77E2"/>
    <w:rPr>
      <w:rFonts w:ascii="Arial" w:hAnsi="Arial" w:cs="Times New Roman"/>
      <w:b/>
      <w:bCs/>
      <w:color w:val="000000" w:themeColor="text1"/>
      <w:sz w:val="24"/>
      <w:szCs w:val="28"/>
    </w:rPr>
  </w:style>
  <w:style w:type="character" w:customStyle="1" w:styleId="Heading5Char">
    <w:name w:val="Heading 5 Char"/>
    <w:basedOn w:val="DefaultParagraphFont"/>
    <w:link w:val="Heading5"/>
    <w:rsid w:val="00847890"/>
    <w:rPr>
      <w:rFonts w:ascii="Arial" w:eastAsia="Times New Roman" w:hAnsi="Arial" w:cs="Times New Roman"/>
      <w:b/>
      <w:bCs/>
      <w:iCs/>
      <w:color w:val="404040" w:themeColor="text1" w:themeTint="BF"/>
      <w:sz w:val="24"/>
      <w:szCs w:val="26"/>
    </w:rPr>
  </w:style>
  <w:style w:type="character" w:customStyle="1" w:styleId="Heading7Char">
    <w:name w:val="Heading 7 Char"/>
    <w:basedOn w:val="DefaultParagraphFont"/>
    <w:link w:val="Heading7"/>
    <w:rsid w:val="00BC5B21"/>
    <w:rPr>
      <w:rFonts w:ascii="Arial" w:hAnsi="Arial" w:cs="Times New Roman"/>
      <w:b/>
      <w:color w:val="000080"/>
      <w:sz w:val="24"/>
      <w:szCs w:val="20"/>
      <w:u w:val="single"/>
    </w:rPr>
  </w:style>
  <w:style w:type="paragraph" w:styleId="ListParagraph">
    <w:name w:val="List Paragraph"/>
    <w:basedOn w:val="Normal"/>
    <w:autoRedefine/>
    <w:uiPriority w:val="34"/>
    <w:qFormat/>
    <w:rsid w:val="00D341FA"/>
    <w:pPr>
      <w:numPr>
        <w:numId w:val="10"/>
      </w:numPr>
      <w:shd w:val="clear" w:color="auto" w:fill="FFFFFF"/>
      <w:spacing w:before="100" w:beforeAutospacing="1" w:after="100" w:afterAutospacing="1" w:line="240" w:lineRule="auto"/>
    </w:pPr>
  </w:style>
  <w:style w:type="paragraph" w:styleId="NoSpacing">
    <w:name w:val="No Spacing"/>
    <w:link w:val="NoSpacingChar"/>
    <w:autoRedefine/>
    <w:uiPriority w:val="1"/>
    <w:rsid w:val="00847890"/>
    <w:pPr>
      <w:spacing w:after="0" w:line="240" w:lineRule="auto"/>
    </w:pPr>
    <w:rPr>
      <w:rFonts w:ascii="Georgia" w:hAnsi="Georgia" w:cs="Times New Roman"/>
      <w:color w:val="404040" w:themeColor="text1" w:themeTint="BF"/>
      <w:sz w:val="24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DF641B"/>
    <w:rPr>
      <w:rFonts w:ascii="Georgia" w:hAnsi="Georgia" w:cs="Times New Roman"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nhideWhenUsed/>
    <w:rsid w:val="00915C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5CF3"/>
    <w:rPr>
      <w:rFonts w:ascii="Georgia" w:hAnsi="Georgia" w:cs="Times New Roman"/>
      <w:color w:val="404040" w:themeColor="text1" w:themeTint="BF"/>
      <w:sz w:val="24"/>
      <w:szCs w:val="20"/>
    </w:rPr>
  </w:style>
  <w:style w:type="paragraph" w:styleId="Footer">
    <w:name w:val="footer"/>
    <w:basedOn w:val="Normal"/>
    <w:link w:val="FooterChar"/>
    <w:autoRedefine/>
    <w:uiPriority w:val="99"/>
    <w:unhideWhenUsed/>
    <w:qFormat/>
    <w:rsid w:val="009553EA"/>
    <w:pPr>
      <w:tabs>
        <w:tab w:val="center" w:pos="4513"/>
        <w:tab w:val="right" w:pos="9026"/>
      </w:tabs>
      <w:spacing w:line="240" w:lineRule="auto"/>
      <w:jc w:val="center"/>
    </w:pPr>
    <w:rPr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9553EA"/>
    <w:rPr>
      <w:rFonts w:ascii="Arial" w:hAnsi="Arial" w:cs="Times New Roman"/>
      <w:color w:val="FFFFFF" w:themeColor="background1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5CF3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CF3"/>
    <w:rPr>
      <w:rFonts w:ascii="Tahoma" w:hAnsi="Tahoma" w:cs="Tahoma"/>
      <w:color w:val="404040" w:themeColor="text1" w:themeTint="BF"/>
      <w:sz w:val="16"/>
      <w:szCs w:val="16"/>
    </w:rPr>
  </w:style>
  <w:style w:type="paragraph" w:styleId="BodyText">
    <w:name w:val="Body Text"/>
    <w:basedOn w:val="Normal"/>
    <w:link w:val="BodyTextChar"/>
    <w:rsid w:val="00BC5B21"/>
    <w:pPr>
      <w:jc w:val="both"/>
    </w:pPr>
    <w:rPr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BC5B21"/>
    <w:rPr>
      <w:rFonts w:ascii="Arial" w:hAnsi="Arial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BC5B21"/>
    <w:pPr>
      <w:jc w:val="both"/>
    </w:pPr>
    <w:rPr>
      <w:color w:val="000000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BC5B21"/>
    <w:rPr>
      <w:rFonts w:ascii="Arial" w:hAnsi="Arial" w:cs="Times New Roman"/>
      <w:color w:val="000000"/>
      <w:sz w:val="24"/>
      <w:szCs w:val="20"/>
    </w:rPr>
  </w:style>
  <w:style w:type="character" w:styleId="Hyperlink">
    <w:name w:val="Hyperlink"/>
    <w:uiPriority w:val="99"/>
    <w:qFormat/>
    <w:rsid w:val="00BC2EBD"/>
    <w:rPr>
      <w:b/>
      <w:color w:val="49176E"/>
      <w:u w:val="single"/>
      <w:bdr w:val="none" w:sz="0" w:space="0" w:color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E3A2A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E3A2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E3A2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E3A2A"/>
    <w:pPr>
      <w:spacing w:after="100"/>
      <w:ind w:left="440"/>
    </w:pPr>
  </w:style>
  <w:style w:type="paragraph" w:customStyle="1" w:styleId="Titles-Notheadings">
    <w:name w:val="Titles - Not headings"/>
    <w:autoRedefine/>
    <w:qFormat/>
    <w:rsid w:val="007760E0"/>
    <w:pPr>
      <w:spacing w:after="0"/>
    </w:pPr>
    <w:rPr>
      <w:rFonts w:ascii="VolkswagenTS-Regular" w:hAnsi="VolkswagenTS-Regular" w:cs="Times New Roman"/>
      <w:color w:val="FFFFFF" w:themeColor="background1"/>
      <w:sz w:val="36"/>
      <w:szCs w:val="24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EB77E2"/>
    <w:pPr>
      <w:numPr>
        <w:ilvl w:val="1"/>
      </w:numPr>
      <w:spacing w:after="120" w:line="240" w:lineRule="exact"/>
    </w:pPr>
    <w:rPr>
      <w:rFonts w:ascii="VolkswagenTS-Regular" w:eastAsiaTheme="majorEastAsia" w:hAnsi="VolkswagenTS-Regular" w:cstheme="majorBidi"/>
      <w:b/>
      <w:i/>
      <w:iCs/>
      <w:color w:val="000000" w:themeColor="text1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B77E2"/>
    <w:rPr>
      <w:rFonts w:ascii="VolkswagenTS-Regular" w:eastAsiaTheme="majorEastAsia" w:hAnsi="VolkswagenTS-Regular" w:cstheme="majorBidi"/>
      <w:b/>
      <w:i/>
      <w:iCs/>
      <w:color w:val="000000" w:themeColor="text1"/>
      <w:spacing w:val="15"/>
      <w:szCs w:val="24"/>
    </w:rPr>
  </w:style>
  <w:style w:type="paragraph" w:customStyle="1" w:styleId="Titles-notheadingsblack">
    <w:name w:val="Titles - not headings black"/>
    <w:basedOn w:val="Titles-Notheadings"/>
    <w:next w:val="Normal"/>
    <w:autoRedefine/>
    <w:qFormat/>
    <w:rsid w:val="006B03BC"/>
    <w:rPr>
      <w:color w:val="auto"/>
    </w:rPr>
  </w:style>
  <w:style w:type="character" w:customStyle="1" w:styleId="apple-converted-space">
    <w:name w:val="apple-converted-space"/>
    <w:basedOn w:val="DefaultParagraphFont"/>
    <w:rsid w:val="006D6888"/>
  </w:style>
  <w:style w:type="paragraph" w:styleId="NormalWeb">
    <w:name w:val="Normal (Web)"/>
    <w:basedOn w:val="Normal"/>
    <w:uiPriority w:val="99"/>
    <w:unhideWhenUsed/>
    <w:rsid w:val="000465D8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paragraph" w:customStyle="1" w:styleId="last-child">
    <w:name w:val="last-child"/>
    <w:basedOn w:val="Normal"/>
    <w:rsid w:val="000465D8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character" w:styleId="Strong">
    <w:name w:val="Strong"/>
    <w:basedOn w:val="DefaultParagraphFont"/>
    <w:uiPriority w:val="22"/>
    <w:qFormat/>
    <w:rsid w:val="00A67A43"/>
    <w:rPr>
      <w:b/>
      <w:bCs/>
    </w:rPr>
  </w:style>
  <w:style w:type="paragraph" w:customStyle="1" w:styleId="basetweettext">
    <w:name w:val="_basetweettext"/>
    <w:basedOn w:val="Normal"/>
    <w:rsid w:val="00A67A43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paragraph" w:customStyle="1" w:styleId="story-bodyintroduction">
    <w:name w:val="story-body__introduction"/>
    <w:basedOn w:val="Normal"/>
    <w:rsid w:val="00A67A43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character" w:customStyle="1" w:styleId="sharecount">
    <w:name w:val="sharecount"/>
    <w:basedOn w:val="DefaultParagraphFont"/>
    <w:rsid w:val="00A67A43"/>
  </w:style>
  <w:style w:type="character" w:customStyle="1" w:styleId="favoritecount">
    <w:name w:val="_favoritecount"/>
    <w:basedOn w:val="DefaultParagraphFont"/>
    <w:rsid w:val="00A67A43"/>
  </w:style>
  <w:style w:type="character" w:customStyle="1" w:styleId="messagedescription">
    <w:name w:val="messagedescription"/>
    <w:basedOn w:val="DefaultParagraphFont"/>
    <w:rsid w:val="00A67A43"/>
  </w:style>
  <w:style w:type="character" w:styleId="FollowedHyperlink">
    <w:name w:val="FollowedHyperlink"/>
    <w:basedOn w:val="DefaultParagraphFont"/>
    <w:uiPriority w:val="99"/>
    <w:semiHidden/>
    <w:unhideWhenUsed/>
    <w:rsid w:val="006B76FC"/>
    <w:rPr>
      <w:color w:val="800080" w:themeColor="followedHyperlink"/>
      <w:u w:val="single"/>
    </w:rPr>
  </w:style>
  <w:style w:type="paragraph" w:customStyle="1" w:styleId="-sharedmessagebody">
    <w:name w:val="-sharedmessagebody"/>
    <w:basedOn w:val="Normal"/>
    <w:rsid w:val="00CD045F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character" w:customStyle="1" w:styleId="Subtitle1">
    <w:name w:val="Subtitle1"/>
    <w:basedOn w:val="DefaultParagraphFont"/>
    <w:rsid w:val="009F3F78"/>
  </w:style>
  <w:style w:type="character" w:customStyle="1" w:styleId="s15a">
    <w:name w:val="s15a"/>
    <w:basedOn w:val="DefaultParagraphFont"/>
    <w:rsid w:val="00CF1C4A"/>
  </w:style>
  <w:style w:type="table" w:styleId="TableGrid">
    <w:name w:val="Table Grid"/>
    <w:basedOn w:val="TableNormal"/>
    <w:uiPriority w:val="59"/>
    <w:rsid w:val="00F454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-linkcomplex-target">
    <w:name w:val="u-linkcomplex-target"/>
    <w:basedOn w:val="DefaultParagraphFont"/>
    <w:rsid w:val="00BD758C"/>
  </w:style>
  <w:style w:type="character" w:styleId="Emphasis">
    <w:name w:val="Emphasis"/>
    <w:basedOn w:val="DefaultParagraphFont"/>
    <w:uiPriority w:val="20"/>
    <w:qFormat/>
    <w:rsid w:val="000A25AB"/>
    <w:rPr>
      <w:i/>
      <w:iCs/>
    </w:rPr>
  </w:style>
  <w:style w:type="paragraph" w:customStyle="1" w:styleId="page-intro">
    <w:name w:val="page-intro"/>
    <w:basedOn w:val="Normal"/>
    <w:rsid w:val="001A164A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paragraph" w:customStyle="1" w:styleId="flushtop">
    <w:name w:val="flushtop"/>
    <w:basedOn w:val="Normal"/>
    <w:rsid w:val="00F852A8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character" w:customStyle="1" w:styleId="grey">
    <w:name w:val="grey"/>
    <w:basedOn w:val="DefaultParagraphFont"/>
    <w:rsid w:val="00B140C1"/>
  </w:style>
  <w:style w:type="character" w:customStyle="1" w:styleId="il">
    <w:name w:val="il"/>
    <w:basedOn w:val="DefaultParagraphFont"/>
    <w:rsid w:val="00D92F3C"/>
  </w:style>
  <w:style w:type="character" w:customStyle="1" w:styleId="m7684051557240076274m6329176859578031373gmail-msohyperlink">
    <w:name w:val="m_7684051557240076274m6329176859578031373gmail-msohyperlink"/>
    <w:basedOn w:val="DefaultParagraphFont"/>
    <w:rsid w:val="00D92F3C"/>
  </w:style>
  <w:style w:type="character" w:customStyle="1" w:styleId="title-text">
    <w:name w:val="title-text"/>
    <w:basedOn w:val="DefaultParagraphFont"/>
    <w:rsid w:val="00DA5202"/>
  </w:style>
  <w:style w:type="character" w:styleId="Mention">
    <w:name w:val="Mention"/>
    <w:basedOn w:val="DefaultParagraphFont"/>
    <w:uiPriority w:val="99"/>
    <w:semiHidden/>
    <w:unhideWhenUsed/>
    <w:rsid w:val="00FA205C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9565C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23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64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02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8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46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0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8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8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1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4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75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24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819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868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69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287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766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883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9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5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711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</w:divsChild>
    </w:div>
    <w:div w:id="4945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1076">
          <w:marLeft w:val="450"/>
          <w:marRight w:val="0"/>
          <w:marTop w:val="17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320">
              <w:marLeft w:val="0"/>
              <w:marRight w:val="0"/>
              <w:marTop w:val="0"/>
              <w:marBottom w:val="0"/>
              <w:divBdr>
                <w:top w:val="single" w:sz="6" w:space="0" w:color="B2B2B2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707012">
          <w:marLeft w:val="450"/>
          <w:marRight w:val="0"/>
          <w:marTop w:val="17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929578">
              <w:marLeft w:val="113"/>
              <w:marRight w:val="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6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712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171387">
                  <w:marLeft w:val="0"/>
                  <w:marRight w:val="0"/>
                  <w:marTop w:val="0"/>
                  <w:marBottom w:val="34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2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2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84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79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46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1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765337">
          <w:marLeft w:val="0"/>
          <w:marRight w:val="0"/>
          <w:marTop w:val="0"/>
          <w:marBottom w:val="0"/>
          <w:divBdr>
            <w:top w:val="single" w:sz="24" w:space="0" w:color="DFDFD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5353">
          <w:marLeft w:val="0"/>
          <w:marRight w:val="0"/>
          <w:marTop w:val="0"/>
          <w:marBottom w:val="0"/>
          <w:divBdr>
            <w:top w:val="single" w:sz="24" w:space="0" w:color="DFDFD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3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3353">
          <w:blockQuote w:val="1"/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6212">
          <w:blockQuote w:val="1"/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0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236079">
              <w:marLeft w:val="0"/>
              <w:marRight w:val="30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95265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7800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58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07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331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54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1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62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2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9266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9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0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92416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7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1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38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489299">
                          <w:marLeft w:val="27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20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85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76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970759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4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60533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9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56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5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3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bit.ly/2yJpcnv&#160;" TargetMode="External"/><Relationship Id="rId21" Type="http://schemas.openxmlformats.org/officeDocument/2006/relationships/hyperlink" Target="http://bit.ly/2yJ6sCH&#160;" TargetMode="External"/><Relationship Id="rId42" Type="http://schemas.openxmlformats.org/officeDocument/2006/relationships/hyperlink" Target="http://bit.ly/2xAfYY1&#160;" TargetMode="External"/><Relationship Id="rId63" Type="http://schemas.openxmlformats.org/officeDocument/2006/relationships/hyperlink" Target="http://bit.ly/2khFH4t" TargetMode="External"/><Relationship Id="rId84" Type="http://schemas.openxmlformats.org/officeDocument/2006/relationships/hyperlink" Target="http://bit.ly/2yL6YC4&#160;" TargetMode="External"/><Relationship Id="rId138" Type="http://schemas.openxmlformats.org/officeDocument/2006/relationships/hyperlink" Target="http://bit.ly/2fRynIe&#160;" TargetMode="External"/><Relationship Id="rId159" Type="http://schemas.openxmlformats.org/officeDocument/2006/relationships/hyperlink" Target="http://bit.ly/2yIRDzI&#160;" TargetMode="External"/><Relationship Id="rId170" Type="http://schemas.openxmlformats.org/officeDocument/2006/relationships/hyperlink" Target="http://bit.ly/2yDt9Lj&#160;" TargetMode="External"/><Relationship Id="rId191" Type="http://schemas.openxmlformats.org/officeDocument/2006/relationships/hyperlink" Target="http://bit.ly/2hFYrK3&#160;" TargetMode="External"/><Relationship Id="rId205" Type="http://schemas.openxmlformats.org/officeDocument/2006/relationships/hyperlink" Target="http://bit.ly/2hAoFO7&#160;" TargetMode="External"/><Relationship Id="rId226" Type="http://schemas.openxmlformats.org/officeDocument/2006/relationships/hyperlink" Target="http://bit.ly/2ysoLum&#160;" TargetMode="External"/><Relationship Id="rId247" Type="http://schemas.openxmlformats.org/officeDocument/2006/relationships/hyperlink" Target="http://bit.ly/2y0PX6q" TargetMode="External"/><Relationship Id="rId107" Type="http://schemas.openxmlformats.org/officeDocument/2006/relationships/hyperlink" Target="http://bit.ly/2z31mA3&#160;" TargetMode="External"/><Relationship Id="rId268" Type="http://schemas.openxmlformats.org/officeDocument/2006/relationships/hyperlink" Target="http://bit.ly/2xxb5lC&#160;" TargetMode="External"/><Relationship Id="rId289" Type="http://schemas.openxmlformats.org/officeDocument/2006/relationships/hyperlink" Target="http://www.telecarelin.org.uk" TargetMode="External"/><Relationship Id="rId11" Type="http://schemas.openxmlformats.org/officeDocument/2006/relationships/image" Target="media/image3.png"/><Relationship Id="rId32" Type="http://schemas.openxmlformats.org/officeDocument/2006/relationships/hyperlink" Target="http://bit.ly/2g3Z64i&#160;" TargetMode="External"/><Relationship Id="rId53" Type="http://schemas.openxmlformats.org/officeDocument/2006/relationships/hyperlink" Target="http://bit.ly/2ywhyxw&#160;" TargetMode="External"/><Relationship Id="rId74" Type="http://schemas.openxmlformats.org/officeDocument/2006/relationships/hyperlink" Target="http://bit.ly/2xUdvd0&#160;" TargetMode="External"/><Relationship Id="rId128" Type="http://schemas.openxmlformats.org/officeDocument/2006/relationships/hyperlink" Target="http://bit.ly/2kjX6tq&#160;" TargetMode="External"/><Relationship Id="rId149" Type="http://schemas.openxmlformats.org/officeDocument/2006/relationships/hyperlink" Target="http://tcrn.ch/2xjCVgu&#160;" TargetMode="External"/><Relationship Id="rId5" Type="http://schemas.openxmlformats.org/officeDocument/2006/relationships/settings" Target="settings.xml"/><Relationship Id="rId95" Type="http://schemas.openxmlformats.org/officeDocument/2006/relationships/hyperlink" Target="http://tcrn.ch/2kZwKxl&#160;" TargetMode="External"/><Relationship Id="rId160" Type="http://schemas.openxmlformats.org/officeDocument/2006/relationships/hyperlink" Target="http://bit.ly/2yHEkj5&#160;" TargetMode="External"/><Relationship Id="rId181" Type="http://schemas.openxmlformats.org/officeDocument/2006/relationships/hyperlink" Target="http://bit.ly/2ze1EVv&#160;" TargetMode="External"/><Relationship Id="rId216" Type="http://schemas.openxmlformats.org/officeDocument/2006/relationships/hyperlink" Target="http://bit.ly/2ytQSJQ&#160;" TargetMode="External"/><Relationship Id="rId237" Type="http://schemas.openxmlformats.org/officeDocument/2006/relationships/hyperlink" Target="http://bit.ly/2yxkZUF&#160;" TargetMode="External"/><Relationship Id="rId258" Type="http://schemas.openxmlformats.org/officeDocument/2006/relationships/hyperlink" Target="http://bit.ly/2yKRldS&#160;" TargetMode="External"/><Relationship Id="rId279" Type="http://schemas.openxmlformats.org/officeDocument/2006/relationships/hyperlink" Target="http://ind.pn/2yCYzBu&#160;" TargetMode="External"/><Relationship Id="rId22" Type="http://schemas.openxmlformats.org/officeDocument/2006/relationships/hyperlink" Target="http://bit.ly/2ytpXO9&#160;" TargetMode="External"/><Relationship Id="rId43" Type="http://schemas.openxmlformats.org/officeDocument/2006/relationships/hyperlink" Target="http://bit.ly/2xyK26l&#160;" TargetMode="External"/><Relationship Id="rId64" Type="http://schemas.openxmlformats.org/officeDocument/2006/relationships/hyperlink" Target="http://bit.ly/2yHEffh&#160;" TargetMode="External"/><Relationship Id="rId118" Type="http://schemas.openxmlformats.org/officeDocument/2006/relationships/hyperlink" Target="http://bit.ly/2fSuBhV&#160;" TargetMode="External"/><Relationship Id="rId139" Type="http://schemas.openxmlformats.org/officeDocument/2006/relationships/hyperlink" Target="http://bit.ly/2fSuVNu&#160;" TargetMode="External"/><Relationship Id="rId290" Type="http://schemas.openxmlformats.org/officeDocument/2006/relationships/hyperlink" Target="http://www.telecareaware.com" TargetMode="External"/><Relationship Id="rId85" Type="http://schemas.openxmlformats.org/officeDocument/2006/relationships/hyperlink" Target="http://bit.ly/2z3von6&#160;" TargetMode="External"/><Relationship Id="rId150" Type="http://schemas.openxmlformats.org/officeDocument/2006/relationships/hyperlink" Target="http://bit.ly/2yNvAI3&#160;" TargetMode="External"/><Relationship Id="rId171" Type="http://schemas.openxmlformats.org/officeDocument/2006/relationships/hyperlink" Target="http://bit.ly/2z93BCB&#160;" TargetMode="External"/><Relationship Id="rId192" Type="http://schemas.openxmlformats.org/officeDocument/2006/relationships/hyperlink" Target="http://bit.ly/2g3MpXb&#160;" TargetMode="External"/><Relationship Id="rId206" Type="http://schemas.openxmlformats.org/officeDocument/2006/relationships/hyperlink" Target="http://bit.ly/2hD4miX&#160;" TargetMode="External"/><Relationship Id="rId227" Type="http://schemas.openxmlformats.org/officeDocument/2006/relationships/hyperlink" Target="http://bit.ly/2xAKBNa&#160;" TargetMode="External"/><Relationship Id="rId248" Type="http://schemas.openxmlformats.org/officeDocument/2006/relationships/hyperlink" Target="http://bit.ly/2y0t5UL&#160;" TargetMode="External"/><Relationship Id="rId269" Type="http://schemas.openxmlformats.org/officeDocument/2006/relationships/hyperlink" Target="http://bit.ly/2zevbhY&#160;" TargetMode="External"/><Relationship Id="rId12" Type="http://schemas.openxmlformats.org/officeDocument/2006/relationships/hyperlink" Target="http://bit.ly/2xNadJO" TargetMode="External"/><Relationship Id="rId33" Type="http://schemas.openxmlformats.org/officeDocument/2006/relationships/hyperlink" Target="http://bit.ly/2xTS6RB&#160;" TargetMode="External"/><Relationship Id="rId108" Type="http://schemas.openxmlformats.org/officeDocument/2006/relationships/hyperlink" Target="http://tcrn.ch/2xB6NZR&#160;" TargetMode="External"/><Relationship Id="rId129" Type="http://schemas.openxmlformats.org/officeDocument/2006/relationships/hyperlink" Target="http://bit.ly/2yMmL3G&#160;" TargetMode="External"/><Relationship Id="rId280" Type="http://schemas.openxmlformats.org/officeDocument/2006/relationships/hyperlink" Target="http://bit.ly/2yBXlq1&#160;" TargetMode="External"/><Relationship Id="rId54" Type="http://schemas.openxmlformats.org/officeDocument/2006/relationships/hyperlink" Target="http://bit.ly/2z4r9sg&#160;" TargetMode="External"/><Relationship Id="rId75" Type="http://schemas.openxmlformats.org/officeDocument/2006/relationships/hyperlink" Target="http://slate.me/2xAIM2M&#160;" TargetMode="External"/><Relationship Id="rId96" Type="http://schemas.openxmlformats.org/officeDocument/2006/relationships/hyperlink" Target="http://tcrn.ch/2yw3T8o&#160;" TargetMode="External"/><Relationship Id="rId140" Type="http://schemas.openxmlformats.org/officeDocument/2006/relationships/hyperlink" Target="http://bit.ly/2xzekpr&#160;" TargetMode="External"/><Relationship Id="rId161" Type="http://schemas.openxmlformats.org/officeDocument/2006/relationships/hyperlink" Target="http://bit.ly/2yGK6l3&#160;" TargetMode="External"/><Relationship Id="rId182" Type="http://schemas.openxmlformats.org/officeDocument/2006/relationships/hyperlink" Target="http://bit.ly/2g3h8nf&#160;" TargetMode="External"/><Relationship Id="rId217" Type="http://schemas.openxmlformats.org/officeDocument/2006/relationships/hyperlink" Target="http://bit.ly/2fRMwVY&#160;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://bit.ly/2ywD6u3&#160;" TargetMode="External"/><Relationship Id="rId259" Type="http://schemas.openxmlformats.org/officeDocument/2006/relationships/hyperlink" Target="http://bit.ly/2ziuQtC&#160;" TargetMode="External"/><Relationship Id="rId23" Type="http://schemas.openxmlformats.org/officeDocument/2006/relationships/hyperlink" Target="http://bit.ly/2xAZJdt&#160;" TargetMode="External"/><Relationship Id="rId119" Type="http://schemas.openxmlformats.org/officeDocument/2006/relationships/hyperlink" Target="http://bit.ly/2hT5PhC&#160;" TargetMode="External"/><Relationship Id="rId270" Type="http://schemas.openxmlformats.org/officeDocument/2006/relationships/hyperlink" Target="http://bbc.in/2hQGHv6&#160;" TargetMode="External"/><Relationship Id="rId291" Type="http://schemas.openxmlformats.org/officeDocument/2006/relationships/hyperlink" Target="http://www.digitalhealth.net/" TargetMode="External"/><Relationship Id="rId44" Type="http://schemas.openxmlformats.org/officeDocument/2006/relationships/hyperlink" Target="http://bit.ly/2yqwpp8&#160;" TargetMode="External"/><Relationship Id="rId65" Type="http://schemas.openxmlformats.org/officeDocument/2006/relationships/hyperlink" Target="http://bit.ly/2yHuT35&#160;" TargetMode="External"/><Relationship Id="rId86" Type="http://schemas.openxmlformats.org/officeDocument/2006/relationships/hyperlink" Target="http://bit.ly/2z3ihCu&#160;" TargetMode="External"/><Relationship Id="rId130" Type="http://schemas.openxmlformats.org/officeDocument/2006/relationships/hyperlink" Target="http://tcrn.ch/2kEEVP7&#160;" TargetMode="External"/><Relationship Id="rId151" Type="http://schemas.openxmlformats.org/officeDocument/2006/relationships/hyperlink" Target="http://ind.pn/2hzkqT4&#160;" TargetMode="External"/><Relationship Id="rId172" Type="http://schemas.openxmlformats.org/officeDocument/2006/relationships/hyperlink" Target="http://bit.ly/2yxrSoU" TargetMode="External"/><Relationship Id="rId193" Type="http://schemas.openxmlformats.org/officeDocument/2006/relationships/hyperlink" Target="http://bit.ly/2g3UTxs&#160;" TargetMode="External"/><Relationship Id="rId207" Type="http://schemas.openxmlformats.org/officeDocument/2006/relationships/hyperlink" Target="http://bit.ly/2hzk1jw" TargetMode="External"/><Relationship Id="rId228" Type="http://schemas.openxmlformats.org/officeDocument/2006/relationships/hyperlink" Target="http://bit.ly/2yq0u86&#160;" TargetMode="External"/><Relationship Id="rId249" Type="http://schemas.openxmlformats.org/officeDocument/2006/relationships/hyperlink" Target="http://bit.ly/2y0CmMv&#160;" TargetMode="External"/><Relationship Id="rId13" Type="http://schemas.openxmlformats.org/officeDocument/2006/relationships/hyperlink" Target="https://www.tsa-voice.org.uk/" TargetMode="External"/><Relationship Id="rId109" Type="http://schemas.openxmlformats.org/officeDocument/2006/relationships/hyperlink" Target="http://tcrn.ch/2y8t9kQ&#160;" TargetMode="External"/><Relationship Id="rId260" Type="http://schemas.openxmlformats.org/officeDocument/2006/relationships/hyperlink" Target="http://bit.ly/2zmmaTV&#160;" TargetMode="External"/><Relationship Id="rId281" Type="http://schemas.openxmlformats.org/officeDocument/2006/relationships/hyperlink" Target="http://bbc.in/2yBXvhl&#160;" TargetMode="External"/><Relationship Id="rId34" Type="http://schemas.openxmlformats.org/officeDocument/2006/relationships/hyperlink" Target="http://bit.ly/2xTxs3Y&#160;" TargetMode="External"/><Relationship Id="rId55" Type="http://schemas.openxmlformats.org/officeDocument/2006/relationships/hyperlink" Target="http://bit.ly/2yvZxPV&#160;" TargetMode="External"/><Relationship Id="rId76" Type="http://schemas.openxmlformats.org/officeDocument/2006/relationships/hyperlink" Target="http://bloom.bg/2yrA5XN&#160;" TargetMode="External"/><Relationship Id="rId97" Type="http://schemas.openxmlformats.org/officeDocument/2006/relationships/hyperlink" Target="http://bit.ly/2yv5wjP" TargetMode="External"/><Relationship Id="rId120" Type="http://schemas.openxmlformats.org/officeDocument/2006/relationships/hyperlink" Target="http://bit.ly/2yzYD4H&#160;" TargetMode="External"/><Relationship Id="rId141" Type="http://schemas.openxmlformats.org/officeDocument/2006/relationships/hyperlink" Target="http://bit.ly/2xyAMPB&#160;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bit.ly/2yCbuUl&#160;" TargetMode="External"/><Relationship Id="rId92" Type="http://schemas.openxmlformats.org/officeDocument/2006/relationships/hyperlink" Target="http://tcrn.ch/2yun3ZB&#160;" TargetMode="External"/><Relationship Id="rId162" Type="http://schemas.openxmlformats.org/officeDocument/2006/relationships/hyperlink" Target="http://bit.ly/2xR2Yfh&#160;" TargetMode="External"/><Relationship Id="rId183" Type="http://schemas.openxmlformats.org/officeDocument/2006/relationships/hyperlink" Target="http://bit.ly/2zbcNqh&#160;" TargetMode="External"/><Relationship Id="rId213" Type="http://schemas.openxmlformats.org/officeDocument/2006/relationships/hyperlink" Target="http://bit.ly/2fQXfjd&#160;" TargetMode="External"/><Relationship Id="rId218" Type="http://schemas.openxmlformats.org/officeDocument/2006/relationships/hyperlink" Target="http://zd.net/2fRjmpW&#160;" TargetMode="External"/><Relationship Id="rId234" Type="http://schemas.openxmlformats.org/officeDocument/2006/relationships/hyperlink" Target="http://bit.ly/2yxPvxK&#160;" TargetMode="External"/><Relationship Id="rId239" Type="http://schemas.openxmlformats.org/officeDocument/2006/relationships/hyperlink" Target="http://bit.ly/2yw8hFx&#160;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bit.ly/2yBUOw1&#160;" TargetMode="External"/><Relationship Id="rId250" Type="http://schemas.openxmlformats.org/officeDocument/2006/relationships/hyperlink" Target="http://bit.ly/2kkndAt&#160;" TargetMode="External"/><Relationship Id="rId255" Type="http://schemas.openxmlformats.org/officeDocument/2006/relationships/hyperlink" Target="http://bit.ly/2xXPodN&#160;" TargetMode="External"/><Relationship Id="rId271" Type="http://schemas.openxmlformats.org/officeDocument/2006/relationships/hyperlink" Target="http://bbc.in/2yCy52X&#160;" TargetMode="External"/><Relationship Id="rId276" Type="http://schemas.openxmlformats.org/officeDocument/2006/relationships/hyperlink" Target="http://bit.ly/2yCCjaD" TargetMode="External"/><Relationship Id="rId292" Type="http://schemas.openxmlformats.org/officeDocument/2006/relationships/hyperlink" Target="https://www.tsa-voice.org.uk/" TargetMode="External"/><Relationship Id="rId297" Type="http://schemas.openxmlformats.org/officeDocument/2006/relationships/fontTable" Target="fontTable.xml"/><Relationship Id="rId24" Type="http://schemas.openxmlformats.org/officeDocument/2006/relationships/hyperlink" Target="http://bit.ly/2yJ73nV&#160;" TargetMode="External"/><Relationship Id="rId40" Type="http://schemas.openxmlformats.org/officeDocument/2006/relationships/hyperlink" Target="http://bit.ly/2xFTWTJ&#160;" TargetMode="External"/><Relationship Id="rId45" Type="http://schemas.openxmlformats.org/officeDocument/2006/relationships/hyperlink" Target="http://bit.ly/2yqShkk&#160;" TargetMode="External"/><Relationship Id="rId66" Type="http://schemas.openxmlformats.org/officeDocument/2006/relationships/hyperlink" Target="http://bit.ly/2yHX3ey&#160;" TargetMode="External"/><Relationship Id="rId87" Type="http://schemas.openxmlformats.org/officeDocument/2006/relationships/hyperlink" Target="http://on.mktw.net/2yDgfNm&#160;" TargetMode="External"/><Relationship Id="rId110" Type="http://schemas.openxmlformats.org/officeDocument/2006/relationships/hyperlink" Target="http://bit.ly/2z5m572&#160;" TargetMode="External"/><Relationship Id="rId115" Type="http://schemas.openxmlformats.org/officeDocument/2006/relationships/hyperlink" Target="http://tcrn.ch/2gUa5h6&#160;" TargetMode="External"/><Relationship Id="rId131" Type="http://schemas.openxmlformats.org/officeDocument/2006/relationships/hyperlink" Target="http://tcrn.ch/2yOX8Nd&#160;" TargetMode="External"/><Relationship Id="rId136" Type="http://schemas.openxmlformats.org/officeDocument/2006/relationships/hyperlink" Target="http://bit.ly/2zc4477" TargetMode="External"/><Relationship Id="rId157" Type="http://schemas.openxmlformats.org/officeDocument/2006/relationships/hyperlink" Target="http://bit.ly/2kktEDI" TargetMode="External"/><Relationship Id="rId178" Type="http://schemas.openxmlformats.org/officeDocument/2006/relationships/hyperlink" Target="http://bit.ly/2z4z3RD&#160;" TargetMode="External"/><Relationship Id="rId61" Type="http://schemas.openxmlformats.org/officeDocument/2006/relationships/hyperlink" Target="http://bit.ly/2xZP4es&#160;" TargetMode="External"/><Relationship Id="rId82" Type="http://schemas.openxmlformats.org/officeDocument/2006/relationships/hyperlink" Target="http://bit.ly/2y0wyCv&#160;" TargetMode="External"/><Relationship Id="rId152" Type="http://schemas.openxmlformats.org/officeDocument/2006/relationships/hyperlink" Target="http://bit.ly/2ytY8oQ&#160;" TargetMode="External"/><Relationship Id="rId173" Type="http://schemas.openxmlformats.org/officeDocument/2006/relationships/hyperlink" Target="http://tcrn.ch/2gbqCNw&#160;" TargetMode="External"/><Relationship Id="rId194" Type="http://schemas.openxmlformats.org/officeDocument/2006/relationships/hyperlink" Target="http://bit.ly/2xUksef&#160;" TargetMode="External"/><Relationship Id="rId199" Type="http://schemas.openxmlformats.org/officeDocument/2006/relationships/hyperlink" Target="http://bbc.in/2yN5KUh&#160;" TargetMode="External"/><Relationship Id="rId203" Type="http://schemas.openxmlformats.org/officeDocument/2006/relationships/hyperlink" Target="http://bit.ly/2xFuvlp&#160;" TargetMode="External"/><Relationship Id="rId208" Type="http://schemas.openxmlformats.org/officeDocument/2006/relationships/hyperlink" Target="http://bbc.in/2xGibRO&#160;" TargetMode="External"/><Relationship Id="rId229" Type="http://schemas.openxmlformats.org/officeDocument/2006/relationships/hyperlink" Target="http://cnb.cx/2ypFEGe&#160;" TargetMode="External"/><Relationship Id="rId19" Type="http://schemas.openxmlformats.org/officeDocument/2006/relationships/hyperlink" Target="http://bit.ly/2zj6nVU&#160;" TargetMode="External"/><Relationship Id="rId224" Type="http://schemas.openxmlformats.org/officeDocument/2006/relationships/hyperlink" Target="http://bit.ly/2xAlUQR&#160;" TargetMode="External"/><Relationship Id="rId240" Type="http://schemas.openxmlformats.org/officeDocument/2006/relationships/hyperlink" Target="http://bit.ly/2ywiXEr&#160;" TargetMode="External"/><Relationship Id="rId245" Type="http://schemas.openxmlformats.org/officeDocument/2006/relationships/hyperlink" Target="http://reut.rs/2ytdvBX&#160;" TargetMode="External"/><Relationship Id="rId261" Type="http://schemas.openxmlformats.org/officeDocument/2006/relationships/hyperlink" Target="http://ind.pn/2z3QMJ6&#160;" TargetMode="External"/><Relationship Id="rId266" Type="http://schemas.openxmlformats.org/officeDocument/2006/relationships/hyperlink" Target="http://bit.ly/2ziMZZ7&#160;" TargetMode="External"/><Relationship Id="rId287" Type="http://schemas.openxmlformats.org/officeDocument/2006/relationships/hyperlink" Target="http://bit.ly/2ywFd0X&#160;" TargetMode="External"/><Relationship Id="rId14" Type="http://schemas.openxmlformats.org/officeDocument/2006/relationships/hyperlink" Target="http://www.dlf.org.uk/" TargetMode="External"/><Relationship Id="rId30" Type="http://schemas.openxmlformats.org/officeDocument/2006/relationships/hyperlink" Target="http://bit.ly/2g4stUr&#160;" TargetMode="External"/><Relationship Id="rId35" Type="http://schemas.openxmlformats.org/officeDocument/2006/relationships/hyperlink" Target="http://bit.ly/2xSG8re&#160;" TargetMode="External"/><Relationship Id="rId56" Type="http://schemas.openxmlformats.org/officeDocument/2006/relationships/hyperlink" Target="http://bit.ly/2ywB0dy&#160;" TargetMode="External"/><Relationship Id="rId77" Type="http://schemas.openxmlformats.org/officeDocument/2006/relationships/hyperlink" Target="http://bit.ly/2z8CHLf&#160;" TargetMode="External"/><Relationship Id="rId100" Type="http://schemas.openxmlformats.org/officeDocument/2006/relationships/hyperlink" Target="http://bit.ly/2xARga4&#160;" TargetMode="External"/><Relationship Id="rId105" Type="http://schemas.openxmlformats.org/officeDocument/2006/relationships/hyperlink" Target="http://zd.net/2gwZ7xM&#160;" TargetMode="External"/><Relationship Id="rId126" Type="http://schemas.openxmlformats.org/officeDocument/2006/relationships/hyperlink" Target="http://bit.ly/2xZ3Phz&#160;" TargetMode="External"/><Relationship Id="rId147" Type="http://schemas.openxmlformats.org/officeDocument/2006/relationships/hyperlink" Target="http://ind.pn/2zaWF7l&#160;" TargetMode="External"/><Relationship Id="rId168" Type="http://schemas.openxmlformats.org/officeDocument/2006/relationships/hyperlink" Target="http://bit.ly/2yCFKOP&#160;" TargetMode="External"/><Relationship Id="rId282" Type="http://schemas.openxmlformats.org/officeDocument/2006/relationships/hyperlink" Target="http://bit.ly/2zc5zCo&#160;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bit.ly/2ywH1XE&#160;" TargetMode="External"/><Relationship Id="rId72" Type="http://schemas.openxmlformats.org/officeDocument/2006/relationships/hyperlink" Target="http://bit.ly/2yBmOzO&#160;" TargetMode="External"/><Relationship Id="rId93" Type="http://schemas.openxmlformats.org/officeDocument/2006/relationships/hyperlink" Target="http://tcrn.ch/2yAAKc7&#160;" TargetMode="External"/><Relationship Id="rId98" Type="http://schemas.openxmlformats.org/officeDocument/2006/relationships/hyperlink" Target="http://bbc.in/2fQsjzI&#160;" TargetMode="External"/><Relationship Id="rId121" Type="http://schemas.openxmlformats.org/officeDocument/2006/relationships/hyperlink" Target="http://bit.ly/2z2xdS0&#160;" TargetMode="External"/><Relationship Id="rId142" Type="http://schemas.openxmlformats.org/officeDocument/2006/relationships/hyperlink" Target="http://bbc.in/2ystXlT&#160;" TargetMode="External"/><Relationship Id="rId163" Type="http://schemas.openxmlformats.org/officeDocument/2006/relationships/hyperlink" Target="http://bit.ly/2z3jz0i&#160;" TargetMode="External"/><Relationship Id="rId184" Type="http://schemas.openxmlformats.org/officeDocument/2006/relationships/hyperlink" Target="http://bit.ly/2z2wArI" TargetMode="External"/><Relationship Id="rId189" Type="http://schemas.openxmlformats.org/officeDocument/2006/relationships/hyperlink" Target="http://tcrn.ch/2k5dE8f&#160;" TargetMode="External"/><Relationship Id="rId219" Type="http://schemas.openxmlformats.org/officeDocument/2006/relationships/hyperlink" Target="http://bit.ly/2ytqqA2&#160;" TargetMode="External"/><Relationship Id="rId3" Type="http://schemas.openxmlformats.org/officeDocument/2006/relationships/numbering" Target="numbering.xml"/><Relationship Id="rId214" Type="http://schemas.openxmlformats.org/officeDocument/2006/relationships/hyperlink" Target="http://bit.ly/2yuvMei&#160;" TargetMode="External"/><Relationship Id="rId230" Type="http://schemas.openxmlformats.org/officeDocument/2006/relationships/hyperlink" Target="http://bit.ly/2zawWN8&#160;" TargetMode="External"/><Relationship Id="rId235" Type="http://schemas.openxmlformats.org/officeDocument/2006/relationships/hyperlink" Target="http://bit.ly/2ywN2nj&#160;" TargetMode="External"/><Relationship Id="rId251" Type="http://schemas.openxmlformats.org/officeDocument/2006/relationships/hyperlink" Target="http://bit.ly/2knqpv1" TargetMode="External"/><Relationship Id="rId256" Type="http://schemas.openxmlformats.org/officeDocument/2006/relationships/hyperlink" Target="http://bit.ly/2khcoiq&#160;" TargetMode="External"/><Relationship Id="rId277" Type="http://schemas.openxmlformats.org/officeDocument/2006/relationships/hyperlink" Target="http://bit.ly/2yBYwG0" TargetMode="External"/><Relationship Id="rId298" Type="http://schemas.openxmlformats.org/officeDocument/2006/relationships/theme" Target="theme/theme1.xml"/><Relationship Id="rId25" Type="http://schemas.openxmlformats.org/officeDocument/2006/relationships/hyperlink" Target="http://bit.ly/2yH3o9S&#160;" TargetMode="External"/><Relationship Id="rId46" Type="http://schemas.openxmlformats.org/officeDocument/2006/relationships/hyperlink" Target="http://bit.ly/2yA0mar&#160;" TargetMode="External"/><Relationship Id="rId67" Type="http://schemas.openxmlformats.org/officeDocument/2006/relationships/hyperlink" Target="http://bit.ly/2yIAshT&#160;" TargetMode="External"/><Relationship Id="rId116" Type="http://schemas.openxmlformats.org/officeDocument/2006/relationships/hyperlink" Target="http://bit.ly/2g2gWEW&#160;" TargetMode="External"/><Relationship Id="rId137" Type="http://schemas.openxmlformats.org/officeDocument/2006/relationships/hyperlink" Target="http://bit.ly/2yNSXB1" TargetMode="External"/><Relationship Id="rId158" Type="http://schemas.openxmlformats.org/officeDocument/2006/relationships/hyperlink" Target="http://bit.ly/2kjbrXb&#160;" TargetMode="External"/><Relationship Id="rId272" Type="http://schemas.openxmlformats.org/officeDocument/2006/relationships/hyperlink" Target="http://bit.ly/2yC5TNR&#160;" TargetMode="External"/><Relationship Id="rId293" Type="http://schemas.openxmlformats.org/officeDocument/2006/relationships/header" Target="header1.xml"/><Relationship Id="rId20" Type="http://schemas.openxmlformats.org/officeDocument/2006/relationships/hyperlink" Target="http://bit.ly/2xAOp0O&#160;" TargetMode="External"/><Relationship Id="rId41" Type="http://schemas.openxmlformats.org/officeDocument/2006/relationships/hyperlink" Target="http://bit.ly/2yuNjTl&#160;" TargetMode="External"/><Relationship Id="rId62" Type="http://schemas.openxmlformats.org/officeDocument/2006/relationships/hyperlink" Target="http://bit.ly/2koEf0u&#160;" TargetMode="External"/><Relationship Id="rId83" Type="http://schemas.openxmlformats.org/officeDocument/2006/relationships/hyperlink" Target="http://bit.ly/2xYc25v&#160;" TargetMode="External"/><Relationship Id="rId88" Type="http://schemas.openxmlformats.org/officeDocument/2006/relationships/hyperlink" Target="http://bit.ly/2ypt5dH" TargetMode="External"/><Relationship Id="rId111" Type="http://schemas.openxmlformats.org/officeDocument/2006/relationships/hyperlink" Target="http://bit.ly/2z1W48J&#160;" TargetMode="External"/><Relationship Id="rId132" Type="http://schemas.openxmlformats.org/officeDocument/2006/relationships/hyperlink" Target="http://bbc.in/2xTTyDm&#160;" TargetMode="External"/><Relationship Id="rId153" Type="http://schemas.openxmlformats.org/officeDocument/2006/relationships/hyperlink" Target="http://bit.ly/2xzAIz2&#160;" TargetMode="External"/><Relationship Id="rId174" Type="http://schemas.openxmlformats.org/officeDocument/2006/relationships/hyperlink" Target="http://tcrn.ch/2xYzMGA" TargetMode="External"/><Relationship Id="rId179" Type="http://schemas.openxmlformats.org/officeDocument/2006/relationships/hyperlink" Target="http://bit.ly/2z4QNMI&#160;" TargetMode="External"/><Relationship Id="rId195" Type="http://schemas.openxmlformats.org/officeDocument/2006/relationships/hyperlink" Target="http://bit.ly/2xUlgQa" TargetMode="External"/><Relationship Id="rId209" Type="http://schemas.openxmlformats.org/officeDocument/2006/relationships/hyperlink" Target="http://bit.ly/2xAOKTC&#160;" TargetMode="External"/><Relationship Id="rId190" Type="http://schemas.openxmlformats.org/officeDocument/2006/relationships/hyperlink" Target="http://bit.ly/2znJL6C&#160;" TargetMode="External"/><Relationship Id="rId204" Type="http://schemas.openxmlformats.org/officeDocument/2006/relationships/hyperlink" Target="http://bit.ly/2xFwl5y&#160;" TargetMode="External"/><Relationship Id="rId220" Type="http://schemas.openxmlformats.org/officeDocument/2006/relationships/hyperlink" Target="http://bit.ly/2yu2wEv&#160;" TargetMode="External"/><Relationship Id="rId225" Type="http://schemas.openxmlformats.org/officeDocument/2006/relationships/hyperlink" Target="http://bit.ly/2xB3fob&#160;" TargetMode="External"/><Relationship Id="rId241" Type="http://schemas.openxmlformats.org/officeDocument/2006/relationships/hyperlink" Target="http://cnb.cx/2z5XBuD&#160;" TargetMode="External"/><Relationship Id="rId246" Type="http://schemas.openxmlformats.org/officeDocument/2006/relationships/hyperlink" Target="http://bit.ly/2ytEyx7&#160;" TargetMode="External"/><Relationship Id="rId267" Type="http://schemas.openxmlformats.org/officeDocument/2006/relationships/hyperlink" Target="http://bit.ly/2zhnxTZ&#160;" TargetMode="External"/><Relationship Id="rId288" Type="http://schemas.openxmlformats.org/officeDocument/2006/relationships/hyperlink" Target="http://www.housinglin.org.uk" TargetMode="External"/><Relationship Id="rId15" Type="http://schemas.openxmlformats.org/officeDocument/2006/relationships/hyperlink" Target="http://bit.ly/2zjryqZ" TargetMode="External"/><Relationship Id="rId36" Type="http://schemas.openxmlformats.org/officeDocument/2006/relationships/hyperlink" Target="http://bit.ly/2xTwJQi&#160;" TargetMode="External"/><Relationship Id="rId57" Type="http://schemas.openxmlformats.org/officeDocument/2006/relationships/hyperlink" Target="http://bit.ly/2z2hh2i&#160;" TargetMode="External"/><Relationship Id="rId106" Type="http://schemas.openxmlformats.org/officeDocument/2006/relationships/hyperlink" Target="http://bit.ly/2yHBL0w&#160;" TargetMode="External"/><Relationship Id="rId127" Type="http://schemas.openxmlformats.org/officeDocument/2006/relationships/hyperlink" Target="http://bit.ly/2kiSpQs&#160;" TargetMode="External"/><Relationship Id="rId262" Type="http://schemas.openxmlformats.org/officeDocument/2006/relationships/hyperlink" Target="http://bbc.in/2zjAP2o&#160;" TargetMode="External"/><Relationship Id="rId283" Type="http://schemas.openxmlformats.org/officeDocument/2006/relationships/hyperlink" Target="http://bit.ly/2zbtths&#160;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://bit.ly/2g3kLd9&#160;" TargetMode="External"/><Relationship Id="rId52" Type="http://schemas.openxmlformats.org/officeDocument/2006/relationships/hyperlink" Target="http://bit.ly/2ywL8mt&#160;" TargetMode="External"/><Relationship Id="rId73" Type="http://schemas.openxmlformats.org/officeDocument/2006/relationships/hyperlink" Target="http://bit.ly/2xTQB5R&#160;" TargetMode="External"/><Relationship Id="rId78" Type="http://schemas.openxmlformats.org/officeDocument/2006/relationships/hyperlink" Target="http://bit.ly/2y0wyCv&#160;" TargetMode="External"/><Relationship Id="rId94" Type="http://schemas.openxmlformats.org/officeDocument/2006/relationships/hyperlink" Target="http://tcrn.ch/2yAAKc7&#160;" TargetMode="External"/><Relationship Id="rId99" Type="http://schemas.openxmlformats.org/officeDocument/2006/relationships/hyperlink" Target="http://bit.ly/2fSocmN&#160;" TargetMode="External"/><Relationship Id="rId101" Type="http://schemas.openxmlformats.org/officeDocument/2006/relationships/hyperlink" Target="http://bit.ly/2xAsOFG&#160;" TargetMode="External"/><Relationship Id="rId122" Type="http://schemas.openxmlformats.org/officeDocument/2006/relationships/hyperlink" Target="http://bit.ly/2z4fJnO&#160;" TargetMode="External"/><Relationship Id="rId143" Type="http://schemas.openxmlformats.org/officeDocument/2006/relationships/hyperlink" Target="http://bit.ly/2y04Rd0&#160;" TargetMode="External"/><Relationship Id="rId148" Type="http://schemas.openxmlformats.org/officeDocument/2006/relationships/hyperlink" Target="http://bit.ly/2xH1Uw8&#160;" TargetMode="External"/><Relationship Id="rId164" Type="http://schemas.openxmlformats.org/officeDocument/2006/relationships/hyperlink" Target="http://bit.ly/2zjfxSB&#160;" TargetMode="External"/><Relationship Id="rId169" Type="http://schemas.openxmlformats.org/officeDocument/2006/relationships/hyperlink" Target="http://bit.ly/2yBTzNh" TargetMode="External"/><Relationship Id="rId185" Type="http://schemas.openxmlformats.org/officeDocument/2006/relationships/hyperlink" Target="http://bit.ly/2hHXilj&#160;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80" Type="http://schemas.openxmlformats.org/officeDocument/2006/relationships/hyperlink" Target="http://bit.ly/2zgJ6E8&#160;" TargetMode="External"/><Relationship Id="rId210" Type="http://schemas.openxmlformats.org/officeDocument/2006/relationships/hyperlink" Target="http://bit.ly/2wlWsNw&#160;" TargetMode="External"/><Relationship Id="rId215" Type="http://schemas.openxmlformats.org/officeDocument/2006/relationships/hyperlink" Target="http://bit.ly/2ytLXs4&#160;" TargetMode="External"/><Relationship Id="rId236" Type="http://schemas.openxmlformats.org/officeDocument/2006/relationships/hyperlink" Target="http://bit.ly/2yxsvPi&#160;" TargetMode="External"/><Relationship Id="rId257" Type="http://schemas.openxmlformats.org/officeDocument/2006/relationships/hyperlink" Target="http://bit.ly/2yJ87Ir" TargetMode="External"/><Relationship Id="rId278" Type="http://schemas.openxmlformats.org/officeDocument/2006/relationships/hyperlink" Target="http://bit.ly/2yCCjaD&#160;" TargetMode="External"/><Relationship Id="rId26" Type="http://schemas.openxmlformats.org/officeDocument/2006/relationships/hyperlink" Target="http://tcrn.ch/2yuvFmO&#160;" TargetMode="External"/><Relationship Id="rId231" Type="http://schemas.openxmlformats.org/officeDocument/2006/relationships/hyperlink" Target="http://bit.ly/2ywFd0X&#160;" TargetMode="External"/><Relationship Id="rId252" Type="http://schemas.openxmlformats.org/officeDocument/2006/relationships/hyperlink" Target="http://bit.ly/2kmCbG3" TargetMode="External"/><Relationship Id="rId273" Type="http://schemas.openxmlformats.org/officeDocument/2006/relationships/hyperlink" Target="http://bit.ly/2yCr5TD" TargetMode="External"/><Relationship Id="rId294" Type="http://schemas.openxmlformats.org/officeDocument/2006/relationships/footer" Target="footer1.xml"/><Relationship Id="rId47" Type="http://schemas.openxmlformats.org/officeDocument/2006/relationships/hyperlink" Target="http://bit.ly/2z8SOIP&#160;" TargetMode="External"/><Relationship Id="rId68" Type="http://schemas.openxmlformats.org/officeDocument/2006/relationships/hyperlink" Target="http://bit.ly/2hT0Cqk&#160;" TargetMode="External"/><Relationship Id="rId89" Type="http://schemas.openxmlformats.org/officeDocument/2006/relationships/hyperlink" Target="http://bit.ly/2z1D8He" TargetMode="External"/><Relationship Id="rId112" Type="http://schemas.openxmlformats.org/officeDocument/2006/relationships/hyperlink" Target="http://tcrn.ch/2xhCV0e&#160;" TargetMode="External"/><Relationship Id="rId133" Type="http://schemas.openxmlformats.org/officeDocument/2006/relationships/hyperlink" Target="http://bit.ly/2z5XCyi&#160;" TargetMode="External"/><Relationship Id="rId154" Type="http://schemas.openxmlformats.org/officeDocument/2006/relationships/hyperlink" Target="http://bit.ly/2xA9p7Y&#160;" TargetMode="External"/><Relationship Id="rId175" Type="http://schemas.openxmlformats.org/officeDocument/2006/relationships/hyperlink" Target="http://bit.ly/2yuhazD&#160;" TargetMode="External"/><Relationship Id="rId196" Type="http://schemas.openxmlformats.org/officeDocument/2006/relationships/hyperlink" Target="http://bit.ly/2xU96qB&#160;" TargetMode="External"/><Relationship Id="rId200" Type="http://schemas.openxmlformats.org/officeDocument/2006/relationships/hyperlink" Target="http://bit.ly/2yy2o6J&#160;" TargetMode="External"/><Relationship Id="rId16" Type="http://schemas.openxmlformats.org/officeDocument/2006/relationships/hyperlink" Target="http://bit.ly/2yMhb1d&#160;" TargetMode="External"/><Relationship Id="rId221" Type="http://schemas.openxmlformats.org/officeDocument/2006/relationships/hyperlink" Target="http://bit.ly/2ytoQy2&#160;" TargetMode="External"/><Relationship Id="rId242" Type="http://schemas.openxmlformats.org/officeDocument/2006/relationships/hyperlink" Target="http://bit.ly/2z570lO&#160;" TargetMode="External"/><Relationship Id="rId263" Type="http://schemas.openxmlformats.org/officeDocument/2006/relationships/hyperlink" Target="http://bbc.in/2zjO6aX&#160;" TargetMode="External"/><Relationship Id="rId284" Type="http://schemas.openxmlformats.org/officeDocument/2006/relationships/hyperlink" Target="https://www.ehilive.co.uk/en/home.html" TargetMode="External"/><Relationship Id="rId37" Type="http://schemas.openxmlformats.org/officeDocument/2006/relationships/hyperlink" Target="http://bit.ly/2xU5x3H&#160;" TargetMode="External"/><Relationship Id="rId58" Type="http://schemas.openxmlformats.org/officeDocument/2006/relationships/hyperlink" Target="http://bit.ly/2z2ZA2D&#160;" TargetMode="External"/><Relationship Id="rId79" Type="http://schemas.openxmlformats.org/officeDocument/2006/relationships/hyperlink" Target="http://bit.ly/2ywV0wG&#160;" TargetMode="External"/><Relationship Id="rId102" Type="http://schemas.openxmlformats.org/officeDocument/2006/relationships/hyperlink" Target="http://bit.ly/2yvWFlY" TargetMode="External"/><Relationship Id="rId123" Type="http://schemas.openxmlformats.org/officeDocument/2006/relationships/hyperlink" Target="http://bit.ly/2ypSHHr" TargetMode="External"/><Relationship Id="rId144" Type="http://schemas.openxmlformats.org/officeDocument/2006/relationships/hyperlink" Target="http://on9news.tv/2yI5OFi&#160;" TargetMode="External"/><Relationship Id="rId90" Type="http://schemas.openxmlformats.org/officeDocument/2006/relationships/hyperlink" Target="http://bit.ly/2khG2Eh" TargetMode="External"/><Relationship Id="rId165" Type="http://schemas.openxmlformats.org/officeDocument/2006/relationships/hyperlink" Target="http://ind.pn/2zjGRjF&#160;" TargetMode="External"/><Relationship Id="rId186" Type="http://schemas.openxmlformats.org/officeDocument/2006/relationships/hyperlink" Target="http://bit.ly/2hIJXsV&#160;" TargetMode="External"/><Relationship Id="rId211" Type="http://schemas.openxmlformats.org/officeDocument/2006/relationships/hyperlink" Target="http://bit.ly/2wmxQUR&#160;" TargetMode="External"/><Relationship Id="rId232" Type="http://schemas.openxmlformats.org/officeDocument/2006/relationships/hyperlink" Target="http://bit.ly/2ywEJIb&#160;" TargetMode="External"/><Relationship Id="rId253" Type="http://schemas.openxmlformats.org/officeDocument/2006/relationships/hyperlink" Target="http://bit.ly/2y0t5UL&#160;" TargetMode="External"/><Relationship Id="rId274" Type="http://schemas.openxmlformats.org/officeDocument/2006/relationships/hyperlink" Target="http://bit.ly/2yCR6Cu&#160;" TargetMode="External"/><Relationship Id="rId295" Type="http://schemas.openxmlformats.org/officeDocument/2006/relationships/header" Target="header2.xml"/><Relationship Id="rId27" Type="http://schemas.openxmlformats.org/officeDocument/2006/relationships/hyperlink" Target="http://bit.ly/2yCZ0vw&#160;" TargetMode="External"/><Relationship Id="rId48" Type="http://schemas.openxmlformats.org/officeDocument/2006/relationships/hyperlink" Target="http://bit.ly/2y2MQLD&#160;" TargetMode="External"/><Relationship Id="rId69" Type="http://schemas.openxmlformats.org/officeDocument/2006/relationships/hyperlink" Target="http://bit.ly/2zgbkPu&#160;" TargetMode="External"/><Relationship Id="rId113" Type="http://schemas.openxmlformats.org/officeDocument/2006/relationships/hyperlink" Target="http://bit.ly/2kmWsv3&#160;" TargetMode="External"/><Relationship Id="rId134" Type="http://schemas.openxmlformats.org/officeDocument/2006/relationships/hyperlink" Target="http://bit.ly/2z1TShA&#160;" TargetMode="External"/><Relationship Id="rId80" Type="http://schemas.openxmlformats.org/officeDocument/2006/relationships/hyperlink" Target="http://tcrn.ch/2fOIddt&#160;" TargetMode="External"/><Relationship Id="rId155" Type="http://schemas.openxmlformats.org/officeDocument/2006/relationships/hyperlink" Target="http://ind.pn/2kp7QGU&#160;" TargetMode="External"/><Relationship Id="rId176" Type="http://schemas.openxmlformats.org/officeDocument/2006/relationships/hyperlink" Target="http://bit.ly/2ys94Hw" TargetMode="External"/><Relationship Id="rId197" Type="http://schemas.openxmlformats.org/officeDocument/2006/relationships/hyperlink" Target="http://bit.ly/2xTlXJL&#160;" TargetMode="External"/><Relationship Id="rId201" Type="http://schemas.openxmlformats.org/officeDocument/2006/relationships/hyperlink" Target="http://ind.pn/2hAOzBm&#160;" TargetMode="External"/><Relationship Id="rId222" Type="http://schemas.openxmlformats.org/officeDocument/2006/relationships/hyperlink" Target="http://bbc.in/2ytyn8f&#160;" TargetMode="External"/><Relationship Id="rId243" Type="http://schemas.openxmlformats.org/officeDocument/2006/relationships/hyperlink" Target="http://bit.ly/2z2Ad10&#160;" TargetMode="External"/><Relationship Id="rId264" Type="http://schemas.openxmlformats.org/officeDocument/2006/relationships/hyperlink" Target="http://bit.ly/2z4gXiM&#160;" TargetMode="External"/><Relationship Id="rId285" Type="http://schemas.openxmlformats.org/officeDocument/2006/relationships/hyperlink" Target="http://bit.ly/2ywN2nj&#160;" TargetMode="External"/><Relationship Id="rId17" Type="http://schemas.openxmlformats.org/officeDocument/2006/relationships/hyperlink" Target="http://bit.ly/2xU5x3H&#160;" TargetMode="External"/><Relationship Id="rId38" Type="http://schemas.openxmlformats.org/officeDocument/2006/relationships/hyperlink" Target="http://bit.ly/2yOWWh0&#160;" TargetMode="External"/><Relationship Id="rId59" Type="http://schemas.openxmlformats.org/officeDocument/2006/relationships/hyperlink" Target="http://reut.rs/2z3quHI&#160;" TargetMode="External"/><Relationship Id="rId103" Type="http://schemas.openxmlformats.org/officeDocument/2006/relationships/hyperlink" Target="http://bit.ly/2z1ZVCF&#160;" TargetMode="External"/><Relationship Id="rId124" Type="http://schemas.openxmlformats.org/officeDocument/2006/relationships/hyperlink" Target="http://tcrn.ch/2fp1bXU&#160;" TargetMode="External"/><Relationship Id="rId70" Type="http://schemas.openxmlformats.org/officeDocument/2006/relationships/hyperlink" Target="http://bit.ly/2yDJcZz&#160;" TargetMode="External"/><Relationship Id="rId91" Type="http://schemas.openxmlformats.org/officeDocument/2006/relationships/hyperlink" Target="http://bit.ly/2yv5to3&#160;" TargetMode="External"/><Relationship Id="rId145" Type="http://schemas.openxmlformats.org/officeDocument/2006/relationships/hyperlink" Target="http://bit.ly/2yJ1dmi&#160;" TargetMode="External"/><Relationship Id="rId166" Type="http://schemas.openxmlformats.org/officeDocument/2006/relationships/hyperlink" Target="http://bit.ly/2zfN2VR&#160;" TargetMode="External"/><Relationship Id="rId187" Type="http://schemas.openxmlformats.org/officeDocument/2006/relationships/hyperlink" Target="http://bit.ly/2xTCPQn&#160;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://bit.ly/2wlykdV" TargetMode="External"/><Relationship Id="rId233" Type="http://schemas.openxmlformats.org/officeDocument/2006/relationships/hyperlink" Target="http://bit.ly/2yx8PLn&#160;" TargetMode="External"/><Relationship Id="rId254" Type="http://schemas.openxmlformats.org/officeDocument/2006/relationships/hyperlink" Target="http://bit.ly/2y0ryOv&#160;" TargetMode="External"/><Relationship Id="rId28" Type="http://schemas.openxmlformats.org/officeDocument/2006/relationships/hyperlink" Target="http://bit.ly/2yC8uY5&#160;" TargetMode="External"/><Relationship Id="rId49" Type="http://schemas.openxmlformats.org/officeDocument/2006/relationships/hyperlink" Target="http://bit.ly/2zawK0m&#160;" TargetMode="External"/><Relationship Id="rId114" Type="http://schemas.openxmlformats.org/officeDocument/2006/relationships/hyperlink" Target="http://bit.ly/2yIYOIo&#160;" TargetMode="External"/><Relationship Id="rId275" Type="http://schemas.openxmlformats.org/officeDocument/2006/relationships/hyperlink" Target="http://bit.ly/2yBy1Aq&#160;" TargetMode="External"/><Relationship Id="rId296" Type="http://schemas.openxmlformats.org/officeDocument/2006/relationships/footer" Target="footer2.xml"/><Relationship Id="rId60" Type="http://schemas.openxmlformats.org/officeDocument/2006/relationships/hyperlink" Target="http://bit.ly/2y1l5CX&#160;" TargetMode="External"/><Relationship Id="rId81" Type="http://schemas.openxmlformats.org/officeDocument/2006/relationships/hyperlink" Target="http://bit.ly/2z1Ceuk&#160;" TargetMode="External"/><Relationship Id="rId135" Type="http://schemas.openxmlformats.org/officeDocument/2006/relationships/hyperlink" Target="http://bit.ly/2koEJnk&#160;" TargetMode="External"/><Relationship Id="rId156" Type="http://schemas.openxmlformats.org/officeDocument/2006/relationships/hyperlink" Target="http://cnb.cx/2y0M6q0&#160;" TargetMode="External"/><Relationship Id="rId177" Type="http://schemas.openxmlformats.org/officeDocument/2006/relationships/hyperlink" Target="http://bbc.in/2kl2lsR&#160;" TargetMode="External"/><Relationship Id="rId198" Type="http://schemas.openxmlformats.org/officeDocument/2006/relationships/hyperlink" Target="http://bit.ly/2yN3Wee&#160;" TargetMode="External"/><Relationship Id="rId202" Type="http://schemas.openxmlformats.org/officeDocument/2006/relationships/hyperlink" Target="http://ind.pn/2hAQwhk&#160;" TargetMode="External"/><Relationship Id="rId223" Type="http://schemas.openxmlformats.org/officeDocument/2006/relationships/hyperlink" Target="http://bit.ly/2xBiygi&#160;" TargetMode="External"/><Relationship Id="rId244" Type="http://schemas.openxmlformats.org/officeDocument/2006/relationships/hyperlink" Target="http://bit.ly/2z1XiAR&#160;" TargetMode="External"/><Relationship Id="rId18" Type="http://schemas.openxmlformats.org/officeDocument/2006/relationships/hyperlink" Target="http://bit.ly/2yGzum9&#160;" TargetMode="External"/><Relationship Id="rId39" Type="http://schemas.openxmlformats.org/officeDocument/2006/relationships/hyperlink" Target="http://bit.ly/2xFLZy3&#160;" TargetMode="External"/><Relationship Id="rId265" Type="http://schemas.openxmlformats.org/officeDocument/2006/relationships/hyperlink" Target="http://bit.ly/2z3y4Bc&#160;" TargetMode="External"/><Relationship Id="rId286" Type="http://schemas.openxmlformats.org/officeDocument/2006/relationships/hyperlink" Target="http://bit.ly/2yvZxPV&#160;" TargetMode="External"/><Relationship Id="rId50" Type="http://schemas.openxmlformats.org/officeDocument/2006/relationships/hyperlink" Target="http://bit.ly/2yvY3Fc&#160;" TargetMode="External"/><Relationship Id="rId104" Type="http://schemas.openxmlformats.org/officeDocument/2006/relationships/hyperlink" Target="http://cnb.cx/2kngBkS&#160;" TargetMode="External"/><Relationship Id="rId125" Type="http://schemas.openxmlformats.org/officeDocument/2006/relationships/hyperlink" Target="http://bit.ly/2yvYijA&#160;" TargetMode="External"/><Relationship Id="rId146" Type="http://schemas.openxmlformats.org/officeDocument/2006/relationships/hyperlink" Target="http://bit.ly/2xRlELP&#160;" TargetMode="External"/><Relationship Id="rId167" Type="http://schemas.openxmlformats.org/officeDocument/2006/relationships/hyperlink" Target="http://bit.ly/2kFGht6&#160;" TargetMode="External"/><Relationship Id="rId188" Type="http://schemas.openxmlformats.org/officeDocument/2006/relationships/hyperlink" Target="http://ind.pn/2xXYk2N&#160;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clarkmike" TargetMode="External"/><Relationship Id="rId2" Type="http://schemas.openxmlformats.org/officeDocument/2006/relationships/hyperlink" Target="https://twitter.com/hashtag/tlinenews" TargetMode="External"/><Relationship Id="rId1" Type="http://schemas.openxmlformats.org/officeDocument/2006/relationships/hyperlink" Target="http://www.telecarelin.org.uk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clarkmike" TargetMode="External"/><Relationship Id="rId2" Type="http://schemas.openxmlformats.org/officeDocument/2006/relationships/hyperlink" Target="https://twitter.com/hashtag/tlinenews" TargetMode="External"/><Relationship Id="rId1" Type="http://schemas.openxmlformats.org/officeDocument/2006/relationships/hyperlink" Target="http://www.telecarelin.org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e\Downloads\TLIN-Newsletter-template-exampl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FEFEEF2-BE7E-4840-8F59-18B3E17E3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TLIN-Newsletter-template-example</Template>
  <TotalTime>699</TotalTime>
  <Pages>17</Pages>
  <Words>6213</Words>
  <Characters>35420</Characters>
  <Application>Microsoft Office Word</Application>
  <DocSecurity>0</DocSecurity>
  <Lines>295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TLIN Newsletter</vt:lpstr>
    </vt:vector>
  </TitlesOfParts>
  <Company>CUBICstate</Company>
  <LinksUpToDate>false</LinksUpToDate>
  <CharactersWithSpaces>41550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TLIN Newsletter</dc:title>
  <dc:subject>Telecare</dc:subject>
  <dc:creator>Mike Clark</dc:creator>
  <cp:lastModifiedBy>Mike Clark</cp:lastModifiedBy>
  <cp:revision>8</cp:revision>
  <cp:lastPrinted>2017-10-26T09:00:00Z</cp:lastPrinted>
  <dcterms:created xsi:type="dcterms:W3CDTF">2017-10-25T21:21:00Z</dcterms:created>
  <dcterms:modified xsi:type="dcterms:W3CDTF">2017-10-26T09:01:00Z</dcterms:modified>
</cp:coreProperties>
</file>