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2A" w:rsidRPr="00437D6A" w:rsidRDefault="004D6510" w:rsidP="00BF11F2">
      <w:pPr>
        <w:pStyle w:val="Titles-Notheadings"/>
        <w:spacing w:line="240" w:lineRule="auto"/>
      </w:pPr>
      <w:bookmarkStart w:id="0" w:name="_GoBack"/>
      <w:bookmarkEnd w:id="0"/>
      <w:r>
        <w:t>November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0E2222">
      <w:pPr>
        <w:pStyle w:val="Heading1"/>
        <w:numPr>
          <w:ilvl w:val="0"/>
          <w:numId w:val="0"/>
        </w:numPr>
      </w:pPr>
      <w:bookmarkStart w:id="1" w:name="_Toc499153872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4D6510">
        <w:rPr>
          <w:rFonts w:cs="Arial"/>
          <w:color w:val="auto"/>
          <w:szCs w:val="20"/>
        </w:rPr>
        <w:t>November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January 2016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301572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153872" w:history="1">
            <w:r w:rsidR="00301572" w:rsidRPr="00065505">
              <w:rPr>
                <w:rStyle w:val="Hyperlink"/>
                <w:noProof/>
              </w:rPr>
              <w:t>Welcome</w:t>
            </w:r>
            <w:r w:rsidR="00301572">
              <w:rPr>
                <w:noProof/>
                <w:webHidden/>
              </w:rPr>
              <w:tab/>
            </w:r>
            <w:r w:rsidR="00301572">
              <w:rPr>
                <w:noProof/>
                <w:webHidden/>
              </w:rPr>
              <w:fldChar w:fldCharType="begin"/>
            </w:r>
            <w:r w:rsidR="00301572">
              <w:rPr>
                <w:noProof/>
                <w:webHidden/>
              </w:rPr>
              <w:instrText xml:space="preserve"> PAGEREF _Toc499153872 \h </w:instrText>
            </w:r>
            <w:r w:rsidR="00301572">
              <w:rPr>
                <w:noProof/>
                <w:webHidden/>
              </w:rPr>
            </w:r>
            <w:r w:rsidR="00301572"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1</w:t>
            </w:r>
            <w:r w:rsidR="00301572"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3" w:history="1">
            <w:r w:rsidRPr="00065505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065505">
              <w:rPr>
                <w:rStyle w:val="Hyperlink"/>
                <w:noProof/>
              </w:rPr>
              <w:t>Main News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4" w:history="1">
            <w:r w:rsidRPr="00065505">
              <w:rPr>
                <w:rStyle w:val="Hyperlink"/>
                <w:noProof/>
              </w:rPr>
              <w:t>1.1 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5" w:history="1">
            <w:r w:rsidRPr="00065505">
              <w:rPr>
                <w:rStyle w:val="Hyperlink"/>
                <w:noProof/>
              </w:rPr>
              <w:t>1.2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6" w:history="1">
            <w:r w:rsidRPr="00065505">
              <w:rPr>
                <w:rStyle w:val="Hyperlink"/>
                <w:noProof/>
              </w:rPr>
              <w:t>1.3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7" w:history="1">
            <w:r w:rsidRPr="00065505">
              <w:rPr>
                <w:rStyle w:val="Hyperlink"/>
                <w:noProof/>
              </w:rPr>
              <w:t>1.4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8" w:history="1">
            <w:r w:rsidRPr="00065505">
              <w:rPr>
                <w:rStyle w:val="Hyperlink"/>
                <w:noProof/>
              </w:rPr>
              <w:t>1.5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79" w:history="1">
            <w:r w:rsidRPr="00065505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1572" w:rsidRDefault="00301572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9153880" w:history="1">
            <w:r w:rsidRPr="00065505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_Toc499153880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29B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  <w:r>
        <w:br w:type="page"/>
      </w:r>
    </w:p>
    <w:p w:rsidR="009F5A03" w:rsidRDefault="00782671" w:rsidP="008D2AB1">
      <w:pPr>
        <w:pStyle w:val="Heading1"/>
      </w:pPr>
      <w:bookmarkStart w:id="2" w:name="_Toc499153873"/>
      <w:r w:rsidRPr="00640AEF">
        <w:lastRenderedPageBreak/>
        <w:t xml:space="preserve">Main </w:t>
      </w:r>
      <w:r w:rsidR="00BC68E7" w:rsidRPr="00640AEF">
        <w:t>N</w:t>
      </w:r>
      <w:r w:rsidRPr="00640AEF">
        <w:t xml:space="preserve">ews </w:t>
      </w:r>
      <w:r w:rsidR="007F1DF2">
        <w:t>Links</w:t>
      </w:r>
      <w:bookmarkEnd w:id="2"/>
    </w:p>
    <w:p w:rsidR="002B0162" w:rsidRDefault="002B0162" w:rsidP="002B0162">
      <w:pPr>
        <w:pStyle w:val="Heading2"/>
      </w:pPr>
      <w:bookmarkStart w:id="3" w:name="_Toc499153874"/>
      <w:r>
        <w:t xml:space="preserve">1.1 </w:t>
      </w:r>
      <w:r w:rsidRPr="004537C9">
        <w:t>Telecare, Telehealth, Mobile &amp; Digital Health, Telemedicine</w:t>
      </w:r>
      <w:bookmarkEnd w:id="3"/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 Alexa be a telecare system to listen out when you need emergency help? - via </w:t>
      </w:r>
      <w:hyperlink r:id="rId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LWdisability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An Interactive Telecare System Enhanced with IoT Technology - via </w:t>
      </w:r>
      <w:hyperlink r:id="rId1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IEEEXplore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People are increasingly using virtual assistants as their closest confidantes and Apple, Google and Amazon are responding. But are we telling them too much? - via </w:t>
      </w:r>
      <w:hyperlink r:id="rId1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Pacifica launches a new online therapy service that integrates with its self-help app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Information and Communication Technologies for the Activities of Daily Living in Older Patients with Dementia: A Systematic Review - via </w:t>
      </w:r>
      <w:hyperlink r:id="rId1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Blind Runner’s Wearable Technology Gets Off to Complicated Start - via </w:t>
      </w:r>
      <w:hyperlink r:id="rId1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Report: With today's technology, digital health could save US $7 billion - via </w:t>
      </w:r>
      <w:hyperlink r:id="rId1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 small study, wearable technology helps smokers quit - via </w:t>
      </w:r>
      <w:hyperlink r:id="rId1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finds that Leeds is at the forefront of Britain’s smart health initiatives due to its development of integrated approaches to health and care services - via </w:t>
      </w:r>
      <w:hyperlink r:id="rId1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Technology Improves Population Health Messaging - via </w:t>
      </w:r>
      <w:hyperlink r:id="rId1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Express Scripts rolls out smart inhalers in digital health push - via </w:t>
      </w:r>
      <w:hyperlink r:id="rId1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FierceBiotech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Upcoming events in Scotland covering #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digitalhealth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 &amp; technology enabled care for W/C 20 Nov 201</w:t>
      </w:r>
      <w:r w:rsidR="009F39D4">
        <w:rPr>
          <w:rFonts w:ascii="Calibri" w:hAnsi="Calibri" w:cs="Calibri"/>
          <w:color w:val="000000"/>
          <w:sz w:val="22"/>
          <w:szCs w:val="22"/>
          <w:lang w:eastAsia="en-GB"/>
        </w:rPr>
        <w:t>7</w:t>
      </w: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Smartphone GP service 'risks luring doctors from frontline practice - via </w:t>
      </w:r>
      <w:hyperlink r:id="rId2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doctor will see you now: NHS starts smartphone consultations - via </w:t>
      </w:r>
      <w:hyperlink r:id="rId2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thetimes</w:t>
        </w:r>
        <w:proofErr w:type="spellEnd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(£)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Israeli treatment adherence company launches smart medication storage device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Seeing a GP on a smartphone sounds wonderful – but it's not - says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Naureen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Bhatti - via </w:t>
      </w:r>
      <w:hyperlink r:id="rId2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New Framework Paper on Health and Care Technologies from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trishgreenhalgh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&amp; colleagues - via </w:t>
      </w:r>
      <w:hyperlink r:id="rId2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JMIR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Video: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Man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with Alzheimer's disease and his wife test new technology which could help them by connecting them remotely to support services (Surrey) - via </w:t>
      </w:r>
      <w:hyperlink r:id="rId2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New Scripps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ResearchKit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uses 23andMe data to predict heart disease risk - via </w:t>
      </w:r>
      <w:hyperlink r:id="rId2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Help Patients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By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Allowing More Telemedicine - via </w:t>
      </w:r>
      <w:hyperlink r:id="rId2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Telehealth Advocates Push for Expanded Use - via </w:t>
      </w:r>
      <w:hyperlink r:id="rId2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medpagetoday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Zesty recognised as top UK firm in digital innovator hotlist - via </w:t>
      </w:r>
      <w:hyperlink r:id="rId3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Here's what happened when we gave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 Baby Boomer two fitness trackers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$3.5 Billion Has Been Invested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In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Digital Health So Far In 2017. Here’s Where Industry Is Going - via </w:t>
      </w:r>
      <w:hyperlink r:id="rId3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Telemedicine's Promise for Treating Hypertension - via </w:t>
      </w:r>
      <w:hyperlink r:id="rId3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HCA_News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health: Current state &amp; future growth 2017-2025 - via </w:t>
      </w:r>
      <w:hyperlink r:id="rId3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HealthStandards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CEO to provide health check on NHS IT market at EHI Live - via </w:t>
      </w:r>
      <w:hyperlink r:id="rId3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Barts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to expand online appointments with national programme - via </w:t>
      </w:r>
      <w:hyperlink r:id="rId3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Echo gets £7m funding boost for mobile prescription management app - via </w:t>
      </w:r>
      <w:hyperlink r:id="rId3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the Australian Digital Health Agency is helping create a seamlessly connected system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3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OpenGov_Asia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CMS, AMA Look for Common Ground on Remote Patient Monitoring - via </w:t>
      </w:r>
      <w:hyperlink r:id="rId3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cut arthritis consultation costs with mobile app - via </w:t>
      </w:r>
      <w:hyperlink r:id="rId4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is a game changer. I’m glad the NHS is embracing it - says Matthew Hughes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TheNextWeb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Always on call: UK's NHS pilot provides video consultations via iOS app - via </w:t>
      </w:r>
      <w:hyperlink r:id="rId4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app…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Chief nurse (@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Anniecoops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) calls for the profession to share same electronic language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system trialled with cancer patients in Merseyside - via </w:t>
      </w:r>
      <w:hyperlink r:id="rId4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Digital Health Care Can Help Prevent Chronic Diseases Like Diabetes - via </w:t>
      </w:r>
      <w:hyperlink r:id="rId4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self-test service for heart patients in Manchester - via </w:t>
      </w:r>
      <w:hyperlink r:id="rId4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Another view: of private doctor apps by Neil Paul - via </w:t>
      </w:r>
      <w:hyperlink r:id="rId4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Use and value of mobile diabetes apps' - bit.ly/2huMaVX via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HuffPos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4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Feasibility Study Shows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Glooko’s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Improves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Glycemic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Control in People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Type 2 Diabetes - via </w:t>
      </w:r>
      <w:hyperlink r:id="rId4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BusinessWire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University of Manchester launches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BeeActive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 to improve fitness - via </w:t>
      </w:r>
      <w:hyperlink r:id="rId5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Report: Health app supply outstripping demand, leaving small developers behind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approves pill with sensor that digitally tracks if patients have ingested their medication - via </w:t>
      </w:r>
      <w:hyperlink r:id="rId5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US_FDA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$11.6M, EEG wearable maker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Interaxon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goes after mental health professionals, corporate wellness - via </w:t>
      </w:r>
      <w:hyperlink r:id="rId5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First Digital Pill Approved by FDA to Worries About Biomedical ‘Big Brother - via </w:t>
      </w:r>
      <w:hyperlink r:id="rId5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research determines that there are now 318,500 health-related consumer apps, yet most apps have been downloaded fewer than 5,000 times - via </w:t>
      </w:r>
      <w:hyperlink r:id="rId5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 Survey: Health insurers unseat app stores as most important health app distributors of the future - via </w:t>
      </w:r>
      <w:hyperlink r:id="rId5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impact grows, promising cost savings - via </w:t>
      </w:r>
      <w:hyperlink r:id="rId5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BioPharmaDive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University of Mississippi Medical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Center’s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telehealth director says video visits won’t work without access to broadband - via </w:t>
      </w:r>
      <w:hyperlink r:id="rId5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Aetna working with Apple on health and fitness apps - via </w:t>
      </w:r>
      <w:hyperlink r:id="rId5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axios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Fitbits, STSI Adds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its Precision Medicine Project - via </w:t>
      </w:r>
      <w:hyperlink r:id="rId6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Low- and middle-income countries have been forced to be “innovative and ingenious” in finding low-cost and effective approaches for their growing older populations - via </w:t>
      </w:r>
      <w:hyperlink r:id="rId6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GPs are not to introduce online consultation services until there is ‘clear evidence’ that it is beneficial to patients, a conference has heard - via </w:t>
      </w:r>
      <w:hyperlink r:id="rId6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Scottish Digital Health and Social Care Conference November 22nd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2017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University of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Strathcylde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6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chief exec calls for Brexit funding pledge to be honoured - via </w:t>
      </w:r>
      <w:hyperlink r:id="rId6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approves first telehealth option to program cochlear implants remotely - via </w:t>
      </w:r>
      <w:hyperlink r:id="rId6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US_FDA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app improves quality of care, health outcomes in IBD - via </w:t>
      </w:r>
      <w:hyperlink r:id="rId6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HealioGastro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health app that tries to stimulate behavioural change to improve well-being is being trialled by small parts of the NHS - via </w:t>
      </w:r>
      <w:hyperlink r:id="rId6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bt_uk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The Scottish Digital Health and Care Week is here - via </w:t>
      </w:r>
      <w:hyperlink r:id="rId6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OKs Prescription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Wearable to Treat Opioid Withdrawal - via </w:t>
      </w:r>
      <w:hyperlink r:id="rId6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New Survey Takes Telemedicine Beyond Pilots, Into Growth Phase - via </w:t>
      </w:r>
      <w:hyperlink r:id="rId7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 approves 'trackable' pill - via </w:t>
      </w:r>
      <w:hyperlink r:id="rId7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shows digital health is not ‘just for millennials' - via </w:t>
      </w:r>
      <w:hyperlink r:id="rId7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pilot will see thousands test drive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 number of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digital platforms which have been designed to tackle obesity and Type 2 diabetes - via </w:t>
      </w:r>
      <w:hyperlink r:id="rId7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Machine learning app Migraine Alert warns patients of oncoming episodes - via </w:t>
      </w:r>
      <w:hyperlink r:id="rId7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technologies can reinvigorate older population - via </w:t>
      </w:r>
      <w:hyperlink r:id="rId7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Zocdoc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appointment booking app now verifies insurance with AI - via </w:t>
      </w:r>
      <w:hyperlink r:id="rId7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VIDEO: Telehealth, virtual assistants may help reduce administrative burdens of allergy practice - via </w:t>
      </w:r>
      <w:hyperlink r:id="rId7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GoHealio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University of Manchester launches city fitness application - via </w:t>
      </w:r>
      <w:hyperlink r:id="rId7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24-hour ‘video chat app’ aiming to slash waiting times launches across London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– Are There Increased Risks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With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Virtual Doctor Visits? - via </w:t>
      </w:r>
      <w:hyperlink r:id="rId8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natlawreview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offers smartphone GP appointments in West London - via </w:t>
      </w:r>
      <w:hyperlink r:id="rId8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Pacifica launches a new online therapy service that integrates with its self-help app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Wearable assists home recovery after total knee replacement surgery - via </w:t>
      </w:r>
      <w:hyperlink r:id="rId8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tech company launches Type 2 Diabetes prevention app in Singapore - via </w:t>
      </w:r>
      <w:hyperlink r:id="rId8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 Survey: 53% of healthcare execs, providers plan to grow telemedicine programs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8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BeckersHR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Telehealth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out to raise €20m for UK and US expansion - via </w:t>
      </w:r>
      <w:hyperlink r:id="rId8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IndoBusiness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Uses a Smartphone App to Detect Sickness in Speech - via </w:t>
      </w:r>
      <w:hyperlink r:id="rId8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delays launch of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HomePod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smart speaker - via </w:t>
      </w:r>
      <w:hyperlink r:id="rId8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Video calling service to be launched across all care homes in Liverpool - via </w:t>
      </w:r>
      <w:hyperlink r:id="rId8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2B0162" w:rsidRPr="00C274C4" w:rsidRDefault="002B0162" w:rsidP="002B0162">
      <w:pPr>
        <w:pStyle w:val="Heading2"/>
      </w:pPr>
      <w:bookmarkStart w:id="4" w:name="_Toc499153875"/>
      <w:r>
        <w:t>1.2 Smart Home Technologies &amp; Internet of Things</w:t>
      </w:r>
      <w:bookmarkEnd w:id="4"/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 Fabric Uses Magnetic Fields to Store, Transmit Data Without Electronics - via </w:t>
      </w:r>
      <w:hyperlink r:id="rId9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DesignNews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Building Bristol’s smart operations - via </w:t>
      </w:r>
      <w:hyperlink r:id="rId9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Spire’s tiny health tracker tags can smarten up your dumb clothes - via </w:t>
      </w:r>
      <w:hyperlink r:id="rId9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DigitalTrends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Germany bans children's smartwatches - via </w:t>
      </w:r>
      <w:hyperlink r:id="rId9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Connected and calm: how smart-home tech is giving family carers peace of mind - via </w:t>
      </w:r>
      <w:hyperlink r:id="rId9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 speaker technology trial in Wales to aid supported living - via </w:t>
      </w:r>
      <w:hyperlink r:id="rId9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2B0162" w:rsidRPr="00661AE8" w:rsidRDefault="002B0162" w:rsidP="002B0162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2B0162" w:rsidRDefault="002B0162" w:rsidP="002B0162">
      <w:pPr>
        <w:pStyle w:val="Heading2"/>
      </w:pPr>
      <w:bookmarkStart w:id="5" w:name="_Toc499153876"/>
      <w:r>
        <w:t xml:space="preserve">1.3 </w:t>
      </w:r>
      <w:r w:rsidRPr="00C274C4">
        <w:t>Health Tech</w:t>
      </w:r>
      <w:bookmarkEnd w:id="5"/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Problem of Wearable Technology Data Collection and EU Regulation - via </w:t>
      </w:r>
      <w:hyperlink r:id="rId9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DigitalSalutem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Pencil-like spectrometer connects to smartphones for easy imaging - via </w:t>
      </w:r>
      <w:hyperlink r:id="rId9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could have fended off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Wannacry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disruption says NAO report - via </w:t>
      </w:r>
      <w:hyperlink r:id="rId9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Standards set on sharing children’s health information - via </w:t>
      </w:r>
      <w:hyperlink r:id="rId9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trust introduces electronic whiteboards to improve patient safety - via </w:t>
      </w:r>
      <w:hyperlink r:id="rId10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Belfast trust green-lights digital tagging system for tracking patient records - via </w:t>
      </w:r>
      <w:hyperlink r:id="rId10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has acquired imaging sensor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InVisage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Technologies - via </w:t>
      </w:r>
      <w:hyperlink r:id="rId10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talk up potential of wearable and implantable tech for people with COPD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Seniorlink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patients tied to tech-enabled care managers used fewer inpatient hospital/ER services - via </w:t>
      </w:r>
      <w:hyperlink r:id="rId10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HC_Finance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Hololens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tech used in bowel cancer surgery - via </w:t>
      </w:r>
      <w:hyperlink r:id="rId10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Better use of tech should be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first priority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for any healthcare service provider: Tim Kelsey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0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ETHealthWorld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Sweden is giving all citizens access to their electronic health records - via </w:t>
      </w:r>
      <w:hyperlink r:id="rId10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FutureHealth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End of the supermarket? Big brands sign up for high-tech service that could cut prices by a third - via </w:t>
      </w:r>
      <w:hyperlink r:id="rId10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Empowerment is the key to a connected society -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RCNeaman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0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PM tells NHS boss he will be accountable for winter performance - via </w:t>
      </w:r>
      <w:hyperlink r:id="rId11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Scottish Government outlines cyber security action plan - via </w:t>
      </w:r>
      <w:hyperlink r:id="rId11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Tech revolution is coming to healthcare - GPs must be part of it -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1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£21m to boost UK’s world-class tech sector and spread the benefits across the country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DCMS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Government will deliver at least 89 digital services by 2020, says Caroline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Nokes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1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ComputerWeekly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An expert sounds the alarm about unchecked sharing of health app data - via </w:t>
      </w:r>
      <w:hyperlink r:id="rId11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statnews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2B0162" w:rsidRPr="00C274C4" w:rsidRDefault="002B0162" w:rsidP="002B0162">
      <w:pPr>
        <w:pStyle w:val="Heading2"/>
      </w:pPr>
      <w:bookmarkStart w:id="6" w:name="_Toc499153877"/>
      <w:r>
        <w:t xml:space="preserve">1.4 </w:t>
      </w:r>
      <w:r w:rsidRPr="00C274C4">
        <w:t>Robotics, AI and VR</w:t>
      </w:r>
      <w:bookmarkEnd w:id="6"/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Berlin’s Ada Health raises $47M to become the Alexa of healthcare - via </w:t>
      </w:r>
      <w:hyperlink r:id="rId11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Computer says no: why making AIs fair, accountable and transparent is crucial - by Ian Sample - via </w:t>
      </w:r>
      <w:hyperlink r:id="rId11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Salesforce to offer more customized AI with 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myEinstein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1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 Robotic Cat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To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Virtual Reality: How Tech Is Assisting Seniors And Caregivers - via </w:t>
      </w:r>
      <w:hyperlink r:id="rId11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WBUR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After Delays, “Social Robot”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Jibo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Enters Home Assistant Fray - via </w:t>
      </w:r>
      <w:hyperlink r:id="rId12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Xconomy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 shelf-scanners to patrol Walmart stores - via </w:t>
      </w:r>
      <w:hyperlink r:id="rId12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SmartCompany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Boston Dynamics CEO: ‘Robotics will be bigger than the Internet - via </w:t>
      </w:r>
      <w:hyperlink r:id="rId12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CNBCMakeIt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Virtual reality connects surgeons from across the globe - via </w:t>
      </w:r>
      <w:hyperlink r:id="rId12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Telemedicine Robots: Out of Science Fiction and Into the Mainstream - via </w:t>
      </w:r>
      <w:hyperlink r:id="rId12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Could Help Apple Watch Predict High Blood Pressure, Sleep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Apnea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2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CarePredict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roll out AI, wearable-based monitoring system in Santa Fe senior care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center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2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Machine learning delivers insight into medication’s effects on stroke patients - via </w:t>
      </w:r>
      <w:hyperlink r:id="rId12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£1.64 million digital platform could make care industry more efficient - via </w:t>
      </w:r>
      <w:hyperlink r:id="rId12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DailyEchoRachel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Robot-Assisted Surgery Costs More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But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May Not Be Better - via </w:t>
      </w:r>
      <w:hyperlink r:id="rId12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WSJ (£)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It’s 2017. Why does American medicine still run on fax machines? - via </w:t>
      </w:r>
      <w:hyperlink r:id="rId13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voxdotcom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AI could revolutionize healthcare in Africa long before the United States - via </w:t>
      </w:r>
      <w:hyperlink r:id="rId13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Newsweek_INT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3 best practices for integrating AI in health care - via </w:t>
      </w:r>
      <w:hyperlink r:id="rId13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VentureBeat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Japanese researchers say AI can detect bowel cancer in less than a second - via </w:t>
      </w:r>
      <w:hyperlink r:id="rId13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ZDNet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Robots/AI could help detect bowel cancer in less than a second - study - via </w:t>
      </w:r>
      <w:hyperlink r:id="rId13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failing to tackle 'significant safety risks', warns its medical chief - via </w:t>
      </w:r>
      <w:hyperlink r:id="rId13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Flying drones and robots now patrol distribution warehouses - via </w:t>
      </w:r>
      <w:hyperlink r:id="rId13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Council justifies its £17k spend on robot -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PepperSouthend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EssexEcho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Pepper the robot to take on social care tasks - via </w:t>
      </w:r>
      <w:hyperlink r:id="rId13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localgoveditors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Southend unveils robot to help transform social care services and inspire next generation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3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LeighOnSeacom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Tory MPs demand bailout for care agencies in £400m backpay crisis - via </w:t>
      </w:r>
      <w:hyperlink r:id="rId14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Want to look after the NHS? Then give EU nurses the right to remain - via </w:t>
      </w:r>
      <w:hyperlink r:id="rId14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NewStatesman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waiting at least an hour in ambulances double in two years - via </w:t>
      </w:r>
      <w:hyperlink r:id="rId14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Final Report of Industrial Strategy Commission - sustainable health &amp;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soc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care references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IndStrategyComm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Artificial intelligence risks GM-style public backlash, experts warn - via </w:t>
      </w:r>
      <w:hyperlink r:id="rId14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With more consumer #TECS available, would a comparison site be helpful - via </w:t>
      </w:r>
      <w:hyperlink r:id="rId14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TSAVoice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Researchers adding AI, medication reminders to companion robots for seniors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Tug, the Busy Little Robot Nurse, Will See You Now - via </w:t>
      </w:r>
      <w:hyperlink r:id="rId14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Trinity College Dublin researchers unveil Stevie the prototype care robot - via </w:t>
      </w:r>
      <w:hyperlink r:id="rId14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rte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AirMini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feature allows clinicians to monitor patients sleep remotely - via </w:t>
      </w:r>
      <w:hyperlink r:id="rId14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shows VR could help children manage pain, anxiety at the doctor's office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Lark's AI coach could help with weight loss, diabetes prevention - via </w:t>
      </w:r>
      <w:hyperlink r:id="rId15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Mercy Virtual Care -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In the near future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, the hospital’s administrators believe, instead of earning fees for each treatment administered, insurers and the government will pay Mercy to keep patients well - via </w:t>
      </w:r>
      <w:hyperlink r:id="rId15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politico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virtual reality help treat anxiety? - via </w:t>
      </w:r>
      <w:hyperlink r:id="rId15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Saving Social Care: A Fair Funding Settlement for the Future - via </w:t>
      </w:r>
      <w:hyperlink r:id="rId15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IndependentAge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Britain’s socially excluded ‘10 times more likely to die early - via </w:t>
      </w:r>
      <w:hyperlink r:id="rId15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Long waits in A&amp;E have increased by 557% in seven years, NHS data reveals - via </w:t>
      </w:r>
      <w:hyperlink r:id="rId15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virtual reality help treat anxiety? - via </w:t>
      </w:r>
      <w:hyperlink r:id="rId15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Number of NHS patients waiting over six months for surgery up 40% - via </w:t>
      </w:r>
      <w:hyperlink r:id="rId15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needs £24bn more by 2022 or waiting lists will grow and care be hit - via </w:t>
      </w:r>
      <w:hyperlink r:id="rId15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Israel: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Vaica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launches new medication dispenser to increase patient compliance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ISRAEL21C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Where should we use robots in care services? - via </w:t>
      </w:r>
      <w:hyperlink r:id="rId16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TheMandarinAU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Chinese robot becomes world's first machine to pass medical exam - via </w:t>
      </w:r>
      <w:hyperlink r:id="rId16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chinadaily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 supported projects in #robotics for European Robotics Week - via </w:t>
      </w:r>
      <w:hyperlink r:id="rId16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ERW2017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virtual reality is taking dementia patients back to the future - via </w:t>
      </w:r>
      <w:hyperlink r:id="rId16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Chancellor has rejected NHS chief’s plea for an emergency £4bn injection in this week’s Budget, accusing him of exaggerated claims of a crisis - via </w:t>
      </w:r>
      <w:hyperlink r:id="rId16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Movin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’ Out(patient) – The Future of the Hospital is Virtual at UPMC - via </w:t>
      </w:r>
      <w:hyperlink r:id="rId16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healthpopuli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chiefs consider mandatory three-month wait for non-urgent operations to save stretched funds - via </w:t>
      </w:r>
      <w:hyperlink r:id="rId16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Charity helping people suffering from anorexia and bulimia reveals people waiting up to five years to start treatment - via </w:t>
      </w:r>
      <w:hyperlink r:id="rId16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Half of over-65s are taking at least five drugs a day - via </w:t>
      </w:r>
      <w:hyperlink r:id="rId16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MailOnline</w:t>
        </w:r>
        <w:proofErr w:type="spellEnd"/>
      </w:hyperlink>
    </w:p>
    <w:p w:rsidR="002B0162" w:rsidRDefault="002B0162" w:rsidP="002B0162">
      <w:pPr>
        <w:pStyle w:val="Heading2"/>
      </w:pPr>
      <w:r w:rsidRPr="002B0162">
        <w:rPr>
          <w:rFonts w:ascii="Calibri" w:hAnsi="Calibri" w:cs="Calibri"/>
          <w:iCs w:val="0"/>
          <w:spacing w:val="0"/>
          <w:sz w:val="22"/>
          <w:szCs w:val="22"/>
          <w:shd w:val="clear" w:color="auto" w:fill="auto"/>
        </w:rPr>
        <w:br/>
      </w:r>
      <w:bookmarkStart w:id="7" w:name="_Toc499153878"/>
      <w:r>
        <w:t>1.5</w:t>
      </w:r>
      <w:r w:rsidRPr="00C274C4">
        <w:t xml:space="preserve"> Policy, guidance, announcements, miscellaneous</w:t>
      </w:r>
      <w:bookmarkEnd w:id="7"/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Homeowners offered up to £1k pm by NHS to rent rooms as part of Airbnb model to free up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hosp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beds - via </w:t>
      </w:r>
      <w:hyperlink r:id="rId17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MailOnline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Dept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told to 'get act together' after NHS hack report exposes basic IT security failings - via </w:t>
      </w:r>
      <w:hyperlink r:id="rId17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introduces paid subscriptions for Alexa skills - via </w:t>
      </w:r>
      <w:hyperlink r:id="rId17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Watchdog warns new funding caps will drive disabled people into care homes - via </w:t>
      </w:r>
      <w:hyperlink r:id="rId17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Early discharge ‘hospital-at-home’ gives similar outcomes to in-patient care - via </w:t>
      </w:r>
      <w:hyperlink r:id="rId17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NIHR_DC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U.S.: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iHealthHome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Launches Innovative Care Planning Tool to Enable Seniors to Thrive at Home - via </w:t>
      </w:r>
      <w:hyperlink r:id="rId17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prweb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Palliative care delays mean terminally ill patients risk dying in hospital rather than at home - via </w:t>
      </w:r>
      <w:hyperlink r:id="rId17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Early discharge ‘hospital-at-home’ gives similar outcomes to in-patient care - via </w:t>
      </w:r>
      <w:hyperlink r:id="rId17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NIHR_DC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District nurses play a vital role in keeping patients out of hospital by providing care in their own homes, but official figures show their numbers have nearly halved since 2010 -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A new role for first responders: providing in-home health care - via </w:t>
      </w:r>
      <w:hyperlink r:id="rId17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statnews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Average care home fees jump to £33,000 per year - pushing the average stay to over £80,000 - via </w:t>
      </w:r>
      <w:hyperlink r:id="rId18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India overtakes the US to become the world’s second largest smartphone market - via </w:t>
      </w:r>
      <w:hyperlink r:id="rId18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Australia: Innovative technology brings the future to aged care - via </w:t>
      </w:r>
      <w:hyperlink r:id="rId18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talkingagedcare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WEBINAR Integrated Care Matters Series 2 - Technology Enabled Care for Older People - 20 Nov - via </w:t>
      </w:r>
      <w:hyperlink r:id="rId18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IFICInfo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and Care Congress 2018 - call for projects (deadline 15 Dec 2017 -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Macmillan Cancer Support launches own digital nurse to combat ‘fake news’ - via </w:t>
      </w:r>
      <w:hyperlink r:id="rId18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Education England launches online workshop on improving digital readiness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life will be like when the computers disappear - via </w:t>
      </w:r>
      <w:hyperlink r:id="rId18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USATODAY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Useless' surgical masks and robots could be scrapped to help save NHS £150 million a year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8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is in an “extremely challenging” position with winter approaching because hospitals have failed to free up enough beds - NHSI - via </w:t>
      </w:r>
      <w:hyperlink r:id="rId18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Extra £556m for adult social care in 2016-17 did not alter service activity, say NHS Digital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CommunityCare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lays digital plans for STPs - via </w:t>
      </w:r>
      <w:hyperlink r:id="rId19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 President: Digital innovations need to fight, not add to, physician burnout - via </w:t>
      </w:r>
      <w:hyperlink r:id="rId19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On a journey towards better integrated health and social care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ewandking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9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the UK can lead a fourth industrial revolution - via </w:t>
      </w:r>
      <w:hyperlink r:id="rId19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600,000 of the current 2.2m positions in the construction industry could be automated by 2040 - via </w:t>
      </w:r>
      <w:hyperlink r:id="rId19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says digital industrialisation could benefit UK economy by £455bn over next decade - via </w:t>
      </w:r>
      <w:hyperlink r:id="rId19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New_Electronics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bosses issue 'cry for help' after years of Government funding cuts - via </w:t>
      </w:r>
      <w:hyperlink r:id="rId19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European Commission to invest EUR 6 billion in digital research in 2018-2020 - via </w:t>
      </w:r>
      <w:hyperlink r:id="rId19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DSMeu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in 'toughest ever financial situation', says outgoing trust boss - via </w:t>
      </w:r>
      <w:hyperlink r:id="rId19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5 things digital leaders do differently - via </w:t>
      </w:r>
      <w:hyperlink r:id="rId20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zoeamar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Here’s How You Know Your Industry Is About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To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Be Disrupted - via </w:t>
      </w:r>
      <w:hyperlink r:id="rId20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Digitaltonto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Qualcomm: 5G will power the push toward outcome-based care - via </w:t>
      </w:r>
      <w:hyperlink r:id="rId20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Medical chief's solution for NHS 'safety problems - via </w:t>
      </w:r>
      <w:hyperlink r:id="rId20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Dr.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Alexa? What Amazon might do in health care - via </w:t>
      </w:r>
      <w:hyperlink r:id="rId20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USATODAY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Every Organization Needs an Augmented Reality Strategy - via </w:t>
      </w:r>
      <w:hyperlink r:id="rId20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HarvardBiz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Best-Ever Algorithm Found for Huge Streams of Data - via </w:t>
      </w:r>
      <w:hyperlink r:id="rId20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England workforce planning 'not fit for purpose', says report - via </w:t>
      </w:r>
      <w:hyperlink r:id="rId20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Chancellor will not fund nurses' pay rise unless NHS is made more efficient, Jeremy Hunt suggests - via </w:t>
      </w:r>
      <w:hyperlink r:id="rId20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trusts left vulnerable in major ransomware attack - NAO report - via </w:t>
      </w:r>
      <w:hyperlink r:id="rId20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hospital drops out of scheme to rent spare rooms to patients - via </w:t>
      </w:r>
      <w:hyperlink r:id="rId21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BT to cut landline costs for up to one million people - via </w:t>
      </w:r>
      <w:hyperlink r:id="rId21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York borrows a health care idea from Africa - via </w:t>
      </w:r>
      <w:hyperlink r:id="rId21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politico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NHS to pay people up to £1,000 a month to house post-op patients - via </w:t>
      </w:r>
      <w:hyperlink r:id="rId21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a graphene tattoo could monitor your health - via </w:t>
      </w:r>
      <w:hyperlink r:id="rId21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Could science fiction save NHS data and improve our health? - Anne Perkins - via </w:t>
      </w:r>
      <w:hyperlink r:id="rId21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hospitals could carry out 280k more non-emergency ops a year with better schedules - study - via </w:t>
      </w:r>
      <w:hyperlink r:id="rId21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 care deteriorating as NHS heads into winter on a knife edge - via </w:t>
      </w:r>
      <w:hyperlink r:id="rId21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Digital/eHealth NMAHP event - Glasgow, 20 Nov 2017 - via </w:t>
      </w:r>
      <w:hyperlink r:id="rId21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SCTT_NHS24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coaching increases RA patients' medicine adherence and health while reducing flares - via </w:t>
      </w:r>
      <w:hyperlink r:id="rId21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medical_xpress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workforce is under more pressure than ever. But there is hope - by Saffron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Cordery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2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Building A.I. That Can Build A.I. - via </w:t>
      </w:r>
      <w:hyperlink r:id="rId22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Will We Put Wireless Sensors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On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Next? - 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CliQ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2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HuffPost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staff 'working on edge of safety' - NHS Providers - via </w:t>
      </w:r>
      <w:hyperlink r:id="rId22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trusts urge Government to recognise how much NHS relies on immigration - via </w:t>
      </w:r>
      <w:hyperlink r:id="rId22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Doubt over EU staff in NHS threatens patient care, hospital bosses say - via </w:t>
      </w:r>
      <w:hyperlink r:id="rId22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to open its first A&amp;E for older people - via </w:t>
      </w:r>
      <w:hyperlink r:id="rId226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Health reform should start by looking at the first and last days of life -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Five new medicines to be fast-tracked annually to NHS patients - via </w:t>
      </w:r>
      <w:hyperlink r:id="rId22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funding can't take any more setbacks. It needs reform now - says Jane Ashcroft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Leading charities urge Government to address 'crisis' of mental health services in UK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Accelerated access scheme means patients will get new treatments faster - via </w:t>
      </w:r>
      <w:hyperlink r:id="rId23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Legal action being considered over proposals to 'restructure' NHS towards accountable care orgs - via </w:t>
      </w:r>
      <w:hyperlink r:id="rId23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 NHS operating theatres really have 'wasted time'? - via </w:t>
      </w:r>
      <w:hyperlink r:id="rId23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EU nurses 'turning their backs on UK - via </w:t>
      </w:r>
      <w:hyperlink r:id="rId23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sleep-in shift pay scheme launched to support social care sector &amp; identify back pay for workers - via </w:t>
      </w:r>
      <w:hyperlink r:id="rId23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5G is coming in 2019: Here's what hospitals should know about it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3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Despicable' fraud costs NHS in England £1bn a year - via </w:t>
      </w:r>
      <w:hyperlink r:id="rId23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One Drop and Fitbit Announce Diabetes Collaboration - via </w:t>
      </w:r>
      <w:hyperlink r:id="rId23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HCA_News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Hands on with the new iPhone X - via </w:t>
      </w:r>
      <w:hyperlink r:id="rId23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will our future relationship with the EU shape the NHS? - via </w:t>
      </w:r>
      <w:hyperlink r:id="rId24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NuffieldTrust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Half of US adults have high blood pressure in new guidelines - via </w:t>
      </w:r>
      <w:hyperlink r:id="rId24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APNews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 finds older adults can benefit from digital therapy - via </w:t>
      </w:r>
      <w:hyperlink r:id="rId24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SleepScore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Labs launches bedside sleep monitor to consumers - via </w:t>
      </w:r>
      <w:hyperlink r:id="rId24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Emotional toll of diabetes 'needs more recognition</w:t>
      </w:r>
      <w:r w:rsidR="009F39D4">
        <w:rPr>
          <w:rFonts w:ascii="Calibri" w:hAnsi="Calibri" w:cs="Calibri"/>
          <w:color w:val="000000"/>
          <w:sz w:val="22"/>
          <w:szCs w:val="22"/>
          <w:lang w:eastAsia="en-GB"/>
        </w:rPr>
        <w:t>’</w:t>
      </w: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4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One in five European NHS doctors plans to quit UK, survey reveals - via </w:t>
      </w:r>
      <w:hyperlink r:id="rId24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Fitbit chosen for long-term US health study - via </w:t>
      </w:r>
      <w:hyperlink r:id="rId24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engadget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 makes Cambridge heart of Alexa and drone innovation with new offices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4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Scottish GP recruitment plans to cut workload - via </w:t>
      </w:r>
      <w:hyperlink r:id="rId24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cracks down on mental health patients being sent out of area - via </w:t>
      </w:r>
      <w:hyperlink r:id="rId24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UK is most obese country in western Europe, OECD finds - via </w:t>
      </w:r>
      <w:hyperlink r:id="rId25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Age Wave Is Transforming Longevity—and It’s Just the Beginning - via </w:t>
      </w:r>
      <w:hyperlink r:id="rId25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singularityhub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battle for money: Where will it end? - via </w:t>
      </w:r>
      <w:hyperlink r:id="rId25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Use of an electronic consultation system in primary care: a qualitative interview study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5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BJGPjournal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Low-cost device to help diagnose skin cancer wins international Dyson award - via </w:t>
      </w:r>
      <w:hyperlink r:id="rId25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Brexiters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must honour extra cash pledge for NHS, says health chief - via </w:t>
      </w:r>
      <w:hyperlink r:id="rId255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Thousands living with advanced cancer, says Macmillan - via </w:t>
      </w:r>
      <w:hyperlink r:id="rId25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We want our Brexit cash boost - NHS boss expected to say - via </w:t>
      </w:r>
      <w:hyperlink r:id="rId257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These little-known commercial bodies could run health services. Are they legal? - Denis Campbell - via </w:t>
      </w:r>
      <w:hyperlink r:id="rId258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could 'pop' without emergency cash boost, health bosses told - via </w:t>
      </w:r>
      <w:hyperlink r:id="rId25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 care deteriorating as NHS heads into winter on a knife edge - via </w:t>
      </w:r>
      <w:hyperlink r:id="rId26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Cancer tests in supermarket car parks to be launched by NHS - via </w:t>
      </w:r>
      <w:hyperlink r:id="rId261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Budget boost for NHS to fall well short of management demands - via </w:t>
      </w:r>
      <w:hyperlink r:id="rId26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FDA: Medical Device Orgs Must Offer Patient Access to Health Data - via </w:t>
      </w:r>
      <w:hyperlink r:id="rId26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PEHealthIT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Thousands to access diabetes and obesity prevention services - via </w:t>
      </w:r>
      <w:hyperlink r:id="rId26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HealthBusiness</w:t>
        </w:r>
        <w:proofErr w:type="spellEnd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_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Uber donates $1 million to Meals on Wheels - via </w:t>
      </w:r>
      <w:hyperlink r:id="rId26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In-Depth: How digital sensors could change the face of pharma - via </w:t>
      </w:r>
      <w:hyperlink r:id="rId26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Budget 2017: UK to launch self-driving cars on British roads by 2021 - via </w:t>
      </w:r>
      <w:hyperlink r:id="rId26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Ninety MPs have signed a letter calling on the prime minister to set up a cross-party convention on the future of the NHS and social care in England - via </w:t>
      </w:r>
      <w:hyperlink r:id="rId26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Senior Tories demand cross-party action on social care crisis - via </w:t>
      </w:r>
      <w:hyperlink r:id="rId269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Cross-party MPs request urgent non-partisan debate on future of NHS - via </w:t>
      </w:r>
      <w:hyperlink r:id="rId270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Finally, a tariff for digital innovations by @tara_donnelly1 - via </w:t>
      </w:r>
      <w:hyperlink r:id="rId27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lloydprice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Number of people living with diabetes has tripled since 2000, pushing the global cost of the disease to $850 billion a year - via </w:t>
      </w:r>
      <w:hyperlink r:id="rId272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FortuneMagazine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Role of family goes unacknowledged in Government’s Social Care Green Paper statement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3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CarersUK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Government plans to reform England's social care are an opportunity missed </w:t>
      </w:r>
      <w:r w:rsidR="009F39D4">
        <w:rPr>
          <w:rFonts w:ascii="Calibri" w:hAnsi="Calibri" w:cs="Calibri"/>
          <w:color w:val="000000"/>
          <w:sz w:val="22"/>
          <w:szCs w:val="22"/>
          <w:lang w:eastAsia="en-GB"/>
        </w:rPr>
        <w:t>b</w:t>
      </w: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74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Future Development in Global Digital Exemplars - via </w:t>
      </w:r>
      <w:hyperlink r:id="rId275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Government to set out proposals to reform care and support - via </w:t>
      </w:r>
      <w:hyperlink r:id="rId276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cabinetofficeuk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Spotlight on COPD research - via </w:t>
      </w:r>
      <w:hyperlink r:id="rId277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NIHRCRN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Thousands of people set to access diabetes and obesity prevention services through the touch of a button - via </w:t>
      </w:r>
      <w:hyperlink r:id="rId278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Study: older patients who do not see the same GP are at higher risk of emergency hospital admissions than those who saw the same or a small number of GPs - via </w:t>
      </w:r>
      <w:hyperlink r:id="rId279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pulsetoday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BMJ Opinion: Jeremy Hunt must consult properly on accountable care organisations - via </w:t>
      </w: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80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bmj_latest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 quick guide to intermediate care by @</w:t>
      </w:r>
      <w:proofErr w:type="spell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ewandking</w:t>
      </w:r>
      <w:proofErr w:type="spell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81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dhgovuk</w:t>
        </w:r>
        <w:proofErr w:type="spellEnd"/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Disabled people aged 18-64 make up </w:t>
      </w:r>
      <w:proofErr w:type="gramStart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>a third of all</w:t>
      </w:r>
      <w:proofErr w:type="gramEnd"/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social care users, yet they are not getting the support they need - via </w:t>
      </w:r>
      <w:hyperlink r:id="rId282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A&amp;E units, GP surgeries and walk-in centres to close as cash crisis bites - via </w:t>
      </w:r>
      <w:hyperlink r:id="rId283" w:tgtFrame="_parent" w:history="1"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4D6510" w:rsidRPr="004D6510" w:rsidRDefault="004D6510" w:rsidP="004D6510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4D6510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Alarming' rise in number of nurses leaving NMC register continues - via </w:t>
      </w:r>
      <w:hyperlink r:id="rId284" w:tgtFrame="_parent" w:history="1">
        <w:proofErr w:type="spellStart"/>
        <w:r w:rsidRPr="004D6510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NursingTimes</w:t>
        </w:r>
        <w:proofErr w:type="spellEnd"/>
      </w:hyperlink>
    </w:p>
    <w:p w:rsidR="004D6510" w:rsidRPr="0044484B" w:rsidRDefault="004D6510" w:rsidP="0044484B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27B31" w:rsidRDefault="00CE4CF3" w:rsidP="00CE4CF3">
      <w:pPr>
        <w:pStyle w:val="Heading1"/>
        <w:numPr>
          <w:ilvl w:val="0"/>
          <w:numId w:val="0"/>
        </w:numPr>
      </w:pPr>
      <w:bookmarkStart w:id="8" w:name="_Toc499153879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8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8D2AB1" w:rsidRPr="000E2222" w:rsidRDefault="008D2AB1" w:rsidP="008D2AB1">
      <w:pPr>
        <w:spacing w:after="0" w:line="240" w:lineRule="auto"/>
        <w:rPr>
          <w:rFonts w:cs="Arial"/>
          <w:color w:val="0563C1"/>
          <w:u w:val="single"/>
          <w:lang w:eastAsia="en-GB"/>
        </w:rPr>
      </w:pPr>
      <w:r w:rsidRPr="000E2222">
        <w:rPr>
          <w:rFonts w:cs="Arial"/>
          <w:color w:val="000000"/>
          <w:lang w:eastAsia="en-GB"/>
        </w:rPr>
        <w:t xml:space="preserve">Giant Health Event - London, 28-30 Nov - via </w:t>
      </w:r>
      <w:hyperlink r:id="rId285" w:tgtFrame="_parent" w:history="1">
        <w:proofErr w:type="spellStart"/>
        <w:r w:rsidRPr="000E2222">
          <w:rPr>
            <w:rFonts w:cs="Arial"/>
            <w:color w:val="0563C1"/>
            <w:u w:val="single"/>
            <w:lang w:eastAsia="en-GB"/>
          </w:rPr>
          <w:t>gianthealthevnt</w:t>
        </w:r>
        <w:proofErr w:type="spellEnd"/>
      </w:hyperlink>
    </w:p>
    <w:p w:rsidR="00DF689E" w:rsidRPr="00DF689E" w:rsidRDefault="00CE4CF3" w:rsidP="00CE4CF3">
      <w:pPr>
        <w:pStyle w:val="Heading1"/>
        <w:numPr>
          <w:ilvl w:val="0"/>
          <w:numId w:val="0"/>
        </w:numPr>
      </w:pPr>
      <w:r>
        <w:br/>
      </w:r>
      <w:bookmarkStart w:id="9" w:name="_Toc499153880"/>
      <w:r>
        <w:t>3</w:t>
      </w:r>
      <w:r w:rsidR="00306D5B">
        <w:t xml:space="preserve"> </w:t>
      </w:r>
      <w:r w:rsidR="00DF689E" w:rsidRPr="00DF689E">
        <w:t>Other useful links</w:t>
      </w:r>
      <w:bookmarkEnd w:id="9"/>
    </w:p>
    <w:p w:rsidR="00D8583A" w:rsidRPr="000B2665" w:rsidRDefault="00DF689E" w:rsidP="00BF11F2">
      <w:pPr>
        <w:spacing w:line="240" w:lineRule="auto"/>
        <w:rPr>
          <w:rFonts w:cs="Arial"/>
          <w:color w:val="000000" w:themeColor="text1"/>
          <w:szCs w:val="20"/>
        </w:rPr>
      </w:pPr>
      <w:r w:rsidRPr="000B2665">
        <w:rPr>
          <w:rFonts w:cs="Arial"/>
          <w:szCs w:val="20"/>
        </w:rPr>
        <w:t xml:space="preserve">Housing Learning and Improvement Network </w:t>
      </w:r>
      <w:hyperlink r:id="rId286" w:history="1">
        <w:r w:rsidRPr="000B2665">
          <w:rPr>
            <w:rStyle w:val="Hyperlink"/>
            <w:rFonts w:cs="Arial"/>
            <w:b w:val="0"/>
            <w:szCs w:val="20"/>
          </w:rPr>
          <w:t>www.housinglin.org.uk</w:t>
        </w:r>
      </w:hyperlink>
      <w:r w:rsidRPr="000B2665">
        <w:rPr>
          <w:rFonts w:cs="Arial"/>
          <w:szCs w:val="20"/>
        </w:rPr>
        <w:t xml:space="preserve"> Twitter: @</w:t>
      </w:r>
      <w:proofErr w:type="spellStart"/>
      <w:r w:rsidRPr="000B2665">
        <w:rPr>
          <w:rFonts w:cs="Arial"/>
          <w:szCs w:val="20"/>
        </w:rPr>
        <w:t>HousingLIN</w:t>
      </w:r>
      <w:proofErr w:type="spellEnd"/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Telecare Learning and Improvement Network </w:t>
      </w:r>
      <w:hyperlink r:id="rId287" w:history="1">
        <w:r w:rsidRPr="000B2665">
          <w:rPr>
            <w:rStyle w:val="Hyperlink"/>
            <w:rFonts w:cs="Arial"/>
            <w:b w:val="0"/>
            <w:szCs w:val="20"/>
          </w:rPr>
          <w:t>www.telecarelin.org.uk</w:t>
        </w:r>
      </w:hyperlink>
      <w:r w:rsidRPr="000B2665">
        <w:rPr>
          <w:rFonts w:cs="Arial"/>
          <w:szCs w:val="20"/>
        </w:rPr>
        <w:t xml:space="preserve"> </w:t>
      </w:r>
      <w:r w:rsidRPr="000B2665">
        <w:rPr>
          <w:rFonts w:cs="Arial"/>
          <w:i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Telehealth and Telecare Aware – daily news and comments </w:t>
      </w:r>
      <w:hyperlink r:id="rId288" w:history="1">
        <w:r w:rsidRPr="000B2665">
          <w:rPr>
            <w:rStyle w:val="Hyperlink"/>
            <w:rFonts w:cs="Arial"/>
            <w:b w:val="0"/>
            <w:szCs w:val="20"/>
          </w:rPr>
          <w:t>www.telecareaware.com</w:t>
        </w:r>
      </w:hyperlink>
      <w:r w:rsidRPr="000B2665">
        <w:rPr>
          <w:rFonts w:cs="Arial"/>
          <w:szCs w:val="20"/>
        </w:rPr>
        <w:t xml:space="preserve"> </w:t>
      </w:r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DigitalHealth.net </w:t>
      </w:r>
      <w:hyperlink r:id="rId289" w:history="1">
        <w:r w:rsidRPr="000B2665">
          <w:rPr>
            <w:rStyle w:val="Hyperlink"/>
            <w:rFonts w:cs="Arial"/>
            <w:b w:val="0"/>
            <w:szCs w:val="20"/>
          </w:rPr>
          <w:t>http://www.digitalhealth.net/</w:t>
        </w:r>
      </w:hyperlink>
      <w:r w:rsidRPr="000B2665">
        <w:rPr>
          <w:rFonts w:cs="Arial"/>
          <w:szCs w:val="20"/>
        </w:rPr>
        <w:t xml:space="preserve">  </w:t>
      </w:r>
      <w:r w:rsidR="009975F2" w:rsidRPr="000B2665">
        <w:rPr>
          <w:rFonts w:cs="Arial"/>
          <w:szCs w:val="20"/>
        </w:rPr>
        <w:br/>
      </w:r>
      <w:r w:rsidR="009975F2" w:rsidRPr="000B2665">
        <w:rPr>
          <w:rFonts w:cs="Arial"/>
          <w:szCs w:val="20"/>
        </w:rPr>
        <w:br/>
      </w:r>
      <w:r w:rsidR="00D8583A" w:rsidRPr="000B2665">
        <w:rPr>
          <w:rFonts w:cs="Arial"/>
          <w:color w:val="000000" w:themeColor="text1"/>
          <w:szCs w:val="20"/>
        </w:rPr>
        <w:t xml:space="preserve">TSA </w:t>
      </w:r>
      <w:r w:rsidR="009975F2" w:rsidRPr="000B2665">
        <w:rPr>
          <w:rFonts w:cs="Arial"/>
          <w:color w:val="000000" w:themeColor="text1"/>
          <w:szCs w:val="20"/>
        </w:rPr>
        <w:t xml:space="preserve">– The Voice of Technology Enabled Care </w:t>
      </w:r>
      <w:hyperlink r:id="rId290" w:history="1">
        <w:r w:rsidR="009975F2" w:rsidRPr="000B2665">
          <w:rPr>
            <w:rStyle w:val="Hyperlink"/>
            <w:rFonts w:cs="Arial"/>
            <w:b w:val="0"/>
            <w:szCs w:val="20"/>
          </w:rPr>
          <w:t>https://www.tsa-voice.org.uk/</w:t>
        </w:r>
      </w:hyperlink>
      <w:r w:rsidR="009975F2" w:rsidRPr="000B2665">
        <w:rPr>
          <w:rFonts w:cs="Arial"/>
          <w:color w:val="000000" w:themeColor="text1"/>
          <w:szCs w:val="20"/>
        </w:rPr>
        <w:t xml:space="preserve"> </w:t>
      </w: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291"/>
      <w:footerReference w:type="default" r:id="rId292"/>
      <w:headerReference w:type="first" r:id="rId293"/>
      <w:footerReference w:type="first" r:id="rId294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D28" w:rsidRDefault="00237D28" w:rsidP="00915CF3">
      <w:r>
        <w:separator/>
      </w:r>
    </w:p>
  </w:endnote>
  <w:endnote w:type="continuationSeparator" w:id="0">
    <w:p w:rsidR="00237D28" w:rsidRDefault="00237D28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31F71E6-D22D-49B5-995F-2A7D6EA3AB3C}"/>
    <w:embedBold r:id="rId2" w:fontKey="{AE498536-DE47-446A-955B-2E836EC73D5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06A261B-EC86-483A-A7FA-29368D7409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43270F5-CD8D-4120-9517-4C2CA42CEA9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A250C09D-B48F-4663-8846-7F4C54629B86}"/>
    <w:embedBold r:id="rId6" w:fontKey="{6A695ECA-2980-44FF-8A3C-6BBD8868A9D3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9D4" w:rsidRPr="00144AD0" w:rsidRDefault="009F39D4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9D4" w:rsidRPr="009A6CDC" w:rsidRDefault="009F39D4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D28" w:rsidRDefault="00237D28" w:rsidP="00915CF3">
      <w:r>
        <w:separator/>
      </w:r>
    </w:p>
  </w:footnote>
  <w:footnote w:type="continuationSeparator" w:id="0">
    <w:p w:rsidR="00237D28" w:rsidRDefault="00237D28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9D4" w:rsidRPr="00915CF3" w:rsidRDefault="009F39D4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9D4" w:rsidRDefault="009F39D4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D6723"/>
    <w:multiLevelType w:val="hybridMultilevel"/>
    <w:tmpl w:val="057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A62CC"/>
    <w:multiLevelType w:val="multilevel"/>
    <w:tmpl w:val="CDDE762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B2DC0"/>
    <w:multiLevelType w:val="multilevel"/>
    <w:tmpl w:val="CF0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D441DB"/>
    <w:multiLevelType w:val="multilevel"/>
    <w:tmpl w:val="E3D29F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6" w15:restartNumberingAfterBreak="0">
    <w:nsid w:val="54191994"/>
    <w:multiLevelType w:val="hybridMultilevel"/>
    <w:tmpl w:val="CD8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F367B8"/>
    <w:multiLevelType w:val="multilevel"/>
    <w:tmpl w:val="EEF4AABA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740CEE"/>
    <w:multiLevelType w:val="multilevel"/>
    <w:tmpl w:val="83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0232A"/>
    <w:multiLevelType w:val="multilevel"/>
    <w:tmpl w:val="7E8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1"/>
  </w:num>
  <w:num w:numId="4">
    <w:abstractNumId w:val="3"/>
  </w:num>
  <w:num w:numId="5">
    <w:abstractNumId w:val="13"/>
  </w:num>
  <w:num w:numId="6">
    <w:abstractNumId w:val="11"/>
  </w:num>
  <w:num w:numId="7">
    <w:abstractNumId w:val="20"/>
  </w:num>
  <w:num w:numId="8">
    <w:abstractNumId w:val="9"/>
  </w:num>
  <w:num w:numId="9">
    <w:abstractNumId w:val="0"/>
  </w:num>
  <w:num w:numId="10">
    <w:abstractNumId w:val="8"/>
  </w:num>
  <w:num w:numId="11">
    <w:abstractNumId w:val="17"/>
  </w:num>
  <w:num w:numId="12">
    <w:abstractNumId w:val="17"/>
  </w:num>
  <w:num w:numId="13">
    <w:abstractNumId w:val="22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4"/>
  </w:num>
  <w:num w:numId="20">
    <w:abstractNumId w:val="19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5"/>
  </w:num>
  <w:num w:numId="27">
    <w:abstractNumId w:val="7"/>
  </w:num>
  <w:num w:numId="28">
    <w:abstractNumId w:val="2"/>
  </w:num>
  <w:num w:numId="29">
    <w:abstractNumId w:val="1"/>
  </w:num>
  <w:num w:numId="30">
    <w:abstractNumId w:val="14"/>
  </w:num>
  <w:num w:numId="31">
    <w:abstractNumId w:val="15"/>
  </w:num>
  <w:num w:numId="32">
    <w:abstractNumId w:val="10"/>
  </w:num>
  <w:num w:numId="33">
    <w:abstractNumId w:val="6"/>
  </w:num>
  <w:num w:numId="34">
    <w:abstractNumId w:val="25"/>
  </w:num>
  <w:num w:numId="35">
    <w:abstractNumId w:val="23"/>
  </w:num>
  <w:num w:numId="36">
    <w:abstractNumId w:val="16"/>
  </w:num>
  <w:num w:numId="37">
    <w:abstractNumId w:val="12"/>
  </w:num>
  <w:num w:numId="38">
    <w:abstractNumId w:val="18"/>
  </w:num>
  <w:num w:numId="39">
    <w:abstractNumId w:val="18"/>
  </w:num>
  <w:num w:numId="40">
    <w:abstractNumId w:val="18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10E"/>
    <w:rsid w:val="000144D7"/>
    <w:rsid w:val="00016AFC"/>
    <w:rsid w:val="00016FCC"/>
    <w:rsid w:val="00017300"/>
    <w:rsid w:val="00020BE5"/>
    <w:rsid w:val="00021696"/>
    <w:rsid w:val="00025CD2"/>
    <w:rsid w:val="00026C2F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53AF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08B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665"/>
    <w:rsid w:val="000B285D"/>
    <w:rsid w:val="000B7C2D"/>
    <w:rsid w:val="000C4D86"/>
    <w:rsid w:val="000C60FA"/>
    <w:rsid w:val="000C6B40"/>
    <w:rsid w:val="000C76F2"/>
    <w:rsid w:val="000D135A"/>
    <w:rsid w:val="000D566F"/>
    <w:rsid w:val="000E087A"/>
    <w:rsid w:val="000E2222"/>
    <w:rsid w:val="000E2BBD"/>
    <w:rsid w:val="000E4F6C"/>
    <w:rsid w:val="000E70FB"/>
    <w:rsid w:val="000F40AC"/>
    <w:rsid w:val="000F4E27"/>
    <w:rsid w:val="000F7570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675F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572FB"/>
    <w:rsid w:val="0016174D"/>
    <w:rsid w:val="001634C8"/>
    <w:rsid w:val="0016621E"/>
    <w:rsid w:val="001677A4"/>
    <w:rsid w:val="00167D84"/>
    <w:rsid w:val="00170F94"/>
    <w:rsid w:val="00173597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176C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469F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211C"/>
    <w:rsid w:val="00223C61"/>
    <w:rsid w:val="00224153"/>
    <w:rsid w:val="00224919"/>
    <w:rsid w:val="00224F27"/>
    <w:rsid w:val="00226F6A"/>
    <w:rsid w:val="00237D28"/>
    <w:rsid w:val="002425C3"/>
    <w:rsid w:val="0024321F"/>
    <w:rsid w:val="00243D90"/>
    <w:rsid w:val="00250496"/>
    <w:rsid w:val="00250AFF"/>
    <w:rsid w:val="00252EF0"/>
    <w:rsid w:val="002537B6"/>
    <w:rsid w:val="00253A1F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162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05A6"/>
    <w:rsid w:val="002E60F7"/>
    <w:rsid w:val="002F0B8A"/>
    <w:rsid w:val="002F1A84"/>
    <w:rsid w:val="002F3D16"/>
    <w:rsid w:val="002F55C6"/>
    <w:rsid w:val="003007AE"/>
    <w:rsid w:val="00300F5C"/>
    <w:rsid w:val="00301572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5AD1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7E6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484B"/>
    <w:rsid w:val="00445995"/>
    <w:rsid w:val="00446440"/>
    <w:rsid w:val="00452F30"/>
    <w:rsid w:val="004537C9"/>
    <w:rsid w:val="00455560"/>
    <w:rsid w:val="004555CB"/>
    <w:rsid w:val="0046070D"/>
    <w:rsid w:val="0046155B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D6510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41A92"/>
    <w:rsid w:val="00560531"/>
    <w:rsid w:val="0056193F"/>
    <w:rsid w:val="00562442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4B99"/>
    <w:rsid w:val="005E5174"/>
    <w:rsid w:val="005E7632"/>
    <w:rsid w:val="005F1A76"/>
    <w:rsid w:val="005F2388"/>
    <w:rsid w:val="005F37F7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871"/>
    <w:rsid w:val="00656A0B"/>
    <w:rsid w:val="00656F12"/>
    <w:rsid w:val="006604FD"/>
    <w:rsid w:val="006713AE"/>
    <w:rsid w:val="00671E0B"/>
    <w:rsid w:val="006740C3"/>
    <w:rsid w:val="00676475"/>
    <w:rsid w:val="0068070B"/>
    <w:rsid w:val="00681454"/>
    <w:rsid w:val="00683C57"/>
    <w:rsid w:val="0068582C"/>
    <w:rsid w:val="00686010"/>
    <w:rsid w:val="00694EF7"/>
    <w:rsid w:val="006A0B32"/>
    <w:rsid w:val="006A637D"/>
    <w:rsid w:val="006A6856"/>
    <w:rsid w:val="006A768F"/>
    <w:rsid w:val="006A7A86"/>
    <w:rsid w:val="006B03BC"/>
    <w:rsid w:val="006B103F"/>
    <w:rsid w:val="006B2771"/>
    <w:rsid w:val="006B5FD8"/>
    <w:rsid w:val="006B76FC"/>
    <w:rsid w:val="006C45D2"/>
    <w:rsid w:val="006C4A48"/>
    <w:rsid w:val="006D0B4C"/>
    <w:rsid w:val="006D1ACB"/>
    <w:rsid w:val="006D2D2B"/>
    <w:rsid w:val="006D4D9F"/>
    <w:rsid w:val="006D54A8"/>
    <w:rsid w:val="006D6888"/>
    <w:rsid w:val="006D7A4A"/>
    <w:rsid w:val="006E0963"/>
    <w:rsid w:val="006E0989"/>
    <w:rsid w:val="006E13AF"/>
    <w:rsid w:val="006E2EE6"/>
    <w:rsid w:val="006E3E4B"/>
    <w:rsid w:val="006E5962"/>
    <w:rsid w:val="006E7504"/>
    <w:rsid w:val="006F0DFB"/>
    <w:rsid w:val="006F3873"/>
    <w:rsid w:val="006F43CB"/>
    <w:rsid w:val="006F4B24"/>
    <w:rsid w:val="00701B13"/>
    <w:rsid w:val="007026A7"/>
    <w:rsid w:val="00704551"/>
    <w:rsid w:val="00705905"/>
    <w:rsid w:val="00710237"/>
    <w:rsid w:val="00716958"/>
    <w:rsid w:val="00716BEA"/>
    <w:rsid w:val="007170BF"/>
    <w:rsid w:val="00721A59"/>
    <w:rsid w:val="007220BE"/>
    <w:rsid w:val="007241BC"/>
    <w:rsid w:val="00732E79"/>
    <w:rsid w:val="0073471E"/>
    <w:rsid w:val="00734E0C"/>
    <w:rsid w:val="00735D24"/>
    <w:rsid w:val="0074311C"/>
    <w:rsid w:val="00743530"/>
    <w:rsid w:val="00751969"/>
    <w:rsid w:val="00752004"/>
    <w:rsid w:val="007529EC"/>
    <w:rsid w:val="00754C42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5098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1DF2"/>
    <w:rsid w:val="007F2CF6"/>
    <w:rsid w:val="007F7471"/>
    <w:rsid w:val="0080114C"/>
    <w:rsid w:val="00801682"/>
    <w:rsid w:val="0080291A"/>
    <w:rsid w:val="00803268"/>
    <w:rsid w:val="0080374A"/>
    <w:rsid w:val="00806679"/>
    <w:rsid w:val="00806826"/>
    <w:rsid w:val="00806F4F"/>
    <w:rsid w:val="00807D55"/>
    <w:rsid w:val="0081072D"/>
    <w:rsid w:val="0081157E"/>
    <w:rsid w:val="008178DC"/>
    <w:rsid w:val="00822F09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2AB1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590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3B91"/>
    <w:rsid w:val="00944662"/>
    <w:rsid w:val="00944E2B"/>
    <w:rsid w:val="00944FAD"/>
    <w:rsid w:val="009451B3"/>
    <w:rsid w:val="00947007"/>
    <w:rsid w:val="0095371C"/>
    <w:rsid w:val="009537B4"/>
    <w:rsid w:val="009553EA"/>
    <w:rsid w:val="009565C0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76799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B78CA"/>
    <w:rsid w:val="009C0A5C"/>
    <w:rsid w:val="009C2320"/>
    <w:rsid w:val="009C3373"/>
    <w:rsid w:val="009C47A3"/>
    <w:rsid w:val="009C5582"/>
    <w:rsid w:val="009D048F"/>
    <w:rsid w:val="009D04C7"/>
    <w:rsid w:val="009D3061"/>
    <w:rsid w:val="009D6BDB"/>
    <w:rsid w:val="009E3584"/>
    <w:rsid w:val="009E5F04"/>
    <w:rsid w:val="009E6D19"/>
    <w:rsid w:val="009F1BAE"/>
    <w:rsid w:val="009F39D4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2D23"/>
    <w:rsid w:val="00A24BB9"/>
    <w:rsid w:val="00A2631E"/>
    <w:rsid w:val="00A26B2D"/>
    <w:rsid w:val="00A309AB"/>
    <w:rsid w:val="00A3228F"/>
    <w:rsid w:val="00A371CC"/>
    <w:rsid w:val="00A40241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4414"/>
    <w:rsid w:val="00A94596"/>
    <w:rsid w:val="00A95627"/>
    <w:rsid w:val="00A96089"/>
    <w:rsid w:val="00AA217D"/>
    <w:rsid w:val="00AA30FC"/>
    <w:rsid w:val="00AA33EB"/>
    <w:rsid w:val="00AA4C04"/>
    <w:rsid w:val="00AA5985"/>
    <w:rsid w:val="00AA79B3"/>
    <w:rsid w:val="00AB43A8"/>
    <w:rsid w:val="00AB6726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0A29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57255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4BB1"/>
    <w:rsid w:val="00BA68F1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0352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05867"/>
    <w:rsid w:val="00C14C26"/>
    <w:rsid w:val="00C15C44"/>
    <w:rsid w:val="00C17319"/>
    <w:rsid w:val="00C20F50"/>
    <w:rsid w:val="00C21762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5596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3BD6"/>
    <w:rsid w:val="00CA4332"/>
    <w:rsid w:val="00CA5A86"/>
    <w:rsid w:val="00CA730B"/>
    <w:rsid w:val="00CB0862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4CF3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3096"/>
    <w:rsid w:val="00D1429D"/>
    <w:rsid w:val="00D14600"/>
    <w:rsid w:val="00D16775"/>
    <w:rsid w:val="00D22643"/>
    <w:rsid w:val="00D229BC"/>
    <w:rsid w:val="00D2520C"/>
    <w:rsid w:val="00D3007D"/>
    <w:rsid w:val="00D30E90"/>
    <w:rsid w:val="00D30FE4"/>
    <w:rsid w:val="00D341FA"/>
    <w:rsid w:val="00D34ECD"/>
    <w:rsid w:val="00D358C6"/>
    <w:rsid w:val="00D36D12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3CF3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1684"/>
    <w:rsid w:val="00E01B7D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2DDB"/>
    <w:rsid w:val="00EA3042"/>
    <w:rsid w:val="00EA31A2"/>
    <w:rsid w:val="00EA5800"/>
    <w:rsid w:val="00EA5954"/>
    <w:rsid w:val="00EA5ED2"/>
    <w:rsid w:val="00EB1293"/>
    <w:rsid w:val="00EB1719"/>
    <w:rsid w:val="00EB30D8"/>
    <w:rsid w:val="00EB5A17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5A0"/>
    <w:rsid w:val="00EE6E60"/>
    <w:rsid w:val="00EF0CE3"/>
    <w:rsid w:val="00EF1620"/>
    <w:rsid w:val="00EF1AED"/>
    <w:rsid w:val="00EF2CC5"/>
    <w:rsid w:val="00EF46F1"/>
    <w:rsid w:val="00EF7B35"/>
    <w:rsid w:val="00EF7FE5"/>
    <w:rsid w:val="00F23D32"/>
    <w:rsid w:val="00F24112"/>
    <w:rsid w:val="00F24B70"/>
    <w:rsid w:val="00F25DD1"/>
    <w:rsid w:val="00F2634A"/>
    <w:rsid w:val="00F27B31"/>
    <w:rsid w:val="00F313E7"/>
    <w:rsid w:val="00F328F3"/>
    <w:rsid w:val="00F34292"/>
    <w:rsid w:val="00F35EFF"/>
    <w:rsid w:val="00F377D0"/>
    <w:rsid w:val="00F41C85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A5ADC"/>
    <w:rsid w:val="00FB02E0"/>
    <w:rsid w:val="00FB0FFC"/>
    <w:rsid w:val="00FB1136"/>
    <w:rsid w:val="00FB6928"/>
    <w:rsid w:val="00FC27F1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26B7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15006D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0B2665"/>
    <w:pPr>
      <w:keepNext/>
      <w:numPr>
        <w:numId w:val="38"/>
      </w:numPr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6D54A8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2665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6D54A8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5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m6bLJN&#160;" TargetMode="External"/><Relationship Id="rId21" Type="http://schemas.openxmlformats.org/officeDocument/2006/relationships/hyperlink" Target="http://bit.ly/2y8RK6w&#160;" TargetMode="External"/><Relationship Id="rId42" Type="http://schemas.openxmlformats.org/officeDocument/2006/relationships/hyperlink" Target="NULL" TargetMode="External"/><Relationship Id="rId63" Type="http://schemas.openxmlformats.org/officeDocument/2006/relationships/hyperlink" Target="http://bit.ly/2iIICPO&#160;" TargetMode="External"/><Relationship Id="rId84" Type="http://schemas.openxmlformats.org/officeDocument/2006/relationships/hyperlink" Target="http://bit.ly/2zIIRVP&#160;" TargetMode="External"/><Relationship Id="rId138" Type="http://schemas.openxmlformats.org/officeDocument/2006/relationships/hyperlink" Target="http://bit.ly/2zErtxC&#160;" TargetMode="External"/><Relationship Id="rId159" Type="http://schemas.openxmlformats.org/officeDocument/2006/relationships/hyperlink" Target="http://bit.ly/2m2BuCR&#160;" TargetMode="External"/><Relationship Id="rId170" Type="http://schemas.openxmlformats.org/officeDocument/2006/relationships/hyperlink" Target="http://dailym.ai/2yRdZRO" TargetMode="External"/><Relationship Id="rId191" Type="http://schemas.openxmlformats.org/officeDocument/2006/relationships/hyperlink" Target="http://bit.ly/2zWyoSN&#160;" TargetMode="External"/><Relationship Id="rId205" Type="http://schemas.openxmlformats.org/officeDocument/2006/relationships/hyperlink" Target="http://bit.ly/2hnqFX8&#160;" TargetMode="External"/><Relationship Id="rId226" Type="http://schemas.openxmlformats.org/officeDocument/2006/relationships/hyperlink" Target="http://bit.ly/2y6Ecsp&#160;" TargetMode="External"/><Relationship Id="rId247" Type="http://schemas.openxmlformats.org/officeDocument/2006/relationships/hyperlink" Target="http://bit.ly/2yWf4ce" TargetMode="External"/><Relationship Id="rId107" Type="http://schemas.openxmlformats.org/officeDocument/2006/relationships/hyperlink" Target="http://bit.ly/2zWn9K4&#160;" TargetMode="External"/><Relationship Id="rId268" Type="http://schemas.openxmlformats.org/officeDocument/2006/relationships/hyperlink" Target="http://bbc.in/2jCZknA&#160;" TargetMode="External"/><Relationship Id="rId289" Type="http://schemas.openxmlformats.org/officeDocument/2006/relationships/hyperlink" Target="http://www.digitalhealth.net/" TargetMode="External"/><Relationship Id="rId11" Type="http://schemas.openxmlformats.org/officeDocument/2006/relationships/hyperlink" Target="http://bit.ly/2yLjRsZ&#160;" TargetMode="External"/><Relationship Id="rId32" Type="http://schemas.openxmlformats.org/officeDocument/2006/relationships/hyperlink" Target="http://bit.ly/2zRiDfR&#160;" TargetMode="External"/><Relationship Id="rId53" Type="http://schemas.openxmlformats.org/officeDocument/2006/relationships/hyperlink" Target="http://bit.ly/2hqw5ju&#160;" TargetMode="External"/><Relationship Id="rId74" Type="http://schemas.openxmlformats.org/officeDocument/2006/relationships/hyperlink" Target="http://bit.ly/2zTlncB&#160;" TargetMode="External"/><Relationship Id="rId128" Type="http://schemas.openxmlformats.org/officeDocument/2006/relationships/hyperlink" Target="http://bit.ly/2hqlRQB&#160;" TargetMode="External"/><Relationship Id="rId149" Type="http://schemas.openxmlformats.org/officeDocument/2006/relationships/hyperlink" Target="http://bit.ly/2hqw8vG&#160;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bc.in/2hO18Kg&#160;" TargetMode="External"/><Relationship Id="rId160" Type="http://schemas.openxmlformats.org/officeDocument/2006/relationships/hyperlink" Target="http://bit.ly/2AXwnq4&#160;" TargetMode="External"/><Relationship Id="rId181" Type="http://schemas.openxmlformats.org/officeDocument/2006/relationships/hyperlink" Target="http://tcrn.ch/2iCIZyZ&#160;" TargetMode="External"/><Relationship Id="rId216" Type="http://schemas.openxmlformats.org/officeDocument/2006/relationships/hyperlink" Target="http://bbc.in/2yNEyHp&#160;" TargetMode="External"/><Relationship Id="rId237" Type="http://schemas.openxmlformats.org/officeDocument/2006/relationships/hyperlink" Target="http://bbc.in/2zXlFPF&#160;" TargetMode="External"/><Relationship Id="rId258" Type="http://schemas.openxmlformats.org/officeDocument/2006/relationships/hyperlink" Target="http://bit.ly/2lZV1DC&#160;" TargetMode="External"/><Relationship Id="rId279" Type="http://schemas.openxmlformats.org/officeDocument/2006/relationships/hyperlink" Target="http://bit.ly/2iWARpu&#160;" TargetMode="External"/><Relationship Id="rId22" Type="http://schemas.openxmlformats.org/officeDocument/2006/relationships/hyperlink" Target="http://bit.ly/2hjxewZ&#160;" TargetMode="External"/><Relationship Id="rId43" Type="http://schemas.openxmlformats.org/officeDocument/2006/relationships/hyperlink" Target="http://bit.ly/2hgA1XH" TargetMode="External"/><Relationship Id="rId64" Type="http://schemas.openxmlformats.org/officeDocument/2006/relationships/hyperlink" Target="http://bit.ly/2zHQ2h0&#160;" TargetMode="External"/><Relationship Id="rId118" Type="http://schemas.openxmlformats.org/officeDocument/2006/relationships/hyperlink" Target="http://tcrn.ch/2hK2pPa&#160;" TargetMode="External"/><Relationship Id="rId139" Type="http://schemas.openxmlformats.org/officeDocument/2006/relationships/hyperlink" Target="http://bit.ly/2yMuzlY&#160;" TargetMode="External"/><Relationship Id="rId290" Type="http://schemas.openxmlformats.org/officeDocument/2006/relationships/hyperlink" Target="https://www.tsa-voice.org.uk/" TargetMode="External"/><Relationship Id="rId85" Type="http://schemas.openxmlformats.org/officeDocument/2006/relationships/hyperlink" Target="http://bit.ly/2iAsAIw&#160;" TargetMode="External"/><Relationship Id="rId150" Type="http://schemas.openxmlformats.org/officeDocument/2006/relationships/hyperlink" Target="http://bit.ly/2zEIn29&#160;" TargetMode="External"/><Relationship Id="rId171" Type="http://schemas.openxmlformats.org/officeDocument/2006/relationships/hyperlink" Target="http://ind.pn/2zHJ8o8&#160;" TargetMode="External"/><Relationship Id="rId192" Type="http://schemas.openxmlformats.org/officeDocument/2006/relationships/hyperlink" Target="http://bit.ly/2hqjHke&#160;" TargetMode="External"/><Relationship Id="rId206" Type="http://schemas.openxmlformats.org/officeDocument/2006/relationships/hyperlink" Target="http://bit.ly/2hlUB5W&#160;" TargetMode="External"/><Relationship Id="rId227" Type="http://schemas.openxmlformats.org/officeDocument/2006/relationships/hyperlink" Target="http://bit.ly/2zgzWua&#160;" TargetMode="External"/><Relationship Id="rId248" Type="http://schemas.openxmlformats.org/officeDocument/2006/relationships/hyperlink" Target="http://bbc.in/2yWXAg4&#160;" TargetMode="External"/><Relationship Id="rId269" Type="http://schemas.openxmlformats.org/officeDocument/2006/relationships/hyperlink" Target="http://ind.pn/2hHlMeQ&#160;" TargetMode="External"/><Relationship Id="rId12" Type="http://schemas.openxmlformats.org/officeDocument/2006/relationships/hyperlink" Target="http://tcrn.ch/2mqc6Ha" TargetMode="External"/><Relationship Id="rId33" Type="http://schemas.openxmlformats.org/officeDocument/2006/relationships/hyperlink" Target="http://bit.ly/2hpor9y&#160;" TargetMode="External"/><Relationship Id="rId108" Type="http://schemas.openxmlformats.org/officeDocument/2006/relationships/hyperlink" Target="http://bit.ly/2htKZ9j&#160;" TargetMode="External"/><Relationship Id="rId129" Type="http://schemas.openxmlformats.org/officeDocument/2006/relationships/hyperlink" Target="http://on.wsj.com/2zUbVG6&#160;" TargetMode="External"/><Relationship Id="rId280" Type="http://schemas.openxmlformats.org/officeDocument/2006/relationships/hyperlink" Target="http://bit.ly/2iX8Ca4" TargetMode="External"/><Relationship Id="rId54" Type="http://schemas.openxmlformats.org/officeDocument/2006/relationships/hyperlink" Target="http://nyti.ms/2hyqN9p&#160;" TargetMode="External"/><Relationship Id="rId75" Type="http://schemas.openxmlformats.org/officeDocument/2006/relationships/hyperlink" Target="http://bit.ly/2zHAMNc&#160;" TargetMode="External"/><Relationship Id="rId96" Type="http://schemas.openxmlformats.org/officeDocument/2006/relationships/hyperlink" Target="http://bit.ly/2mnUqvJ&#160;" TargetMode="External"/><Relationship Id="rId140" Type="http://schemas.openxmlformats.org/officeDocument/2006/relationships/hyperlink" Target="http://bit.ly/2ziHU5U&#160;" TargetMode="External"/><Relationship Id="rId161" Type="http://schemas.openxmlformats.org/officeDocument/2006/relationships/hyperlink" Target="http://bit.ly/2hOkUoE&#160;" TargetMode="External"/><Relationship Id="rId182" Type="http://schemas.openxmlformats.org/officeDocument/2006/relationships/hyperlink" Target="http://bit.ly/2j7rSpf&#160;" TargetMode="External"/><Relationship Id="rId217" Type="http://schemas.openxmlformats.org/officeDocument/2006/relationships/hyperlink" Target="http://bit.ly/2m4Q3Wy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zWcfE5&#160;" TargetMode="External"/><Relationship Id="rId259" Type="http://schemas.openxmlformats.org/officeDocument/2006/relationships/hyperlink" Target="http://bit.ly/2m2enbw&#160;" TargetMode="External"/><Relationship Id="rId23" Type="http://schemas.openxmlformats.org/officeDocument/2006/relationships/hyperlink" Target="http://bit.ly/2zEH3N1" TargetMode="External"/><Relationship Id="rId119" Type="http://schemas.openxmlformats.org/officeDocument/2006/relationships/hyperlink" Target="http://wbur.fm/2hsG20s&#160;" TargetMode="External"/><Relationship Id="rId270" Type="http://schemas.openxmlformats.org/officeDocument/2006/relationships/hyperlink" Target="http://bit.ly/2jAm9Zh&#160;" TargetMode="External"/><Relationship Id="rId291" Type="http://schemas.openxmlformats.org/officeDocument/2006/relationships/header" Target="header1.xml"/><Relationship Id="rId44" Type="http://schemas.openxmlformats.org/officeDocument/2006/relationships/hyperlink" Target="http://bit.ly/2he5gTl&#160;" TargetMode="External"/><Relationship Id="rId65" Type="http://schemas.openxmlformats.org/officeDocument/2006/relationships/hyperlink" Target="http://bit.ly/2iyIKCg&#160;" TargetMode="External"/><Relationship Id="rId86" Type="http://schemas.openxmlformats.org/officeDocument/2006/relationships/hyperlink" Target="http://bit.ly/2hRS32R&#160;" TargetMode="External"/><Relationship Id="rId130" Type="http://schemas.openxmlformats.org/officeDocument/2006/relationships/hyperlink" Target="http://bit.ly/2hrlNjM&#160;" TargetMode="External"/><Relationship Id="rId151" Type="http://schemas.openxmlformats.org/officeDocument/2006/relationships/hyperlink" Target="http://bit.ly/2zEP6Jm&#160;" TargetMode="External"/><Relationship Id="rId172" Type="http://schemas.openxmlformats.org/officeDocument/2006/relationships/hyperlink" Target="http://tcrn.ch/2zDpl9j&#160;" TargetMode="External"/><Relationship Id="rId193" Type="http://schemas.openxmlformats.org/officeDocument/2006/relationships/hyperlink" Target="http://bit.ly/2hq3J9J&#160;" TargetMode="External"/><Relationship Id="rId207" Type="http://schemas.openxmlformats.org/officeDocument/2006/relationships/hyperlink" Target="http://bit.ly/2zQG3lu&#160;" TargetMode="External"/><Relationship Id="rId228" Type="http://schemas.openxmlformats.org/officeDocument/2006/relationships/hyperlink" Target="http://bbc.in/2h5M9Ho&#160;" TargetMode="External"/><Relationship Id="rId249" Type="http://schemas.openxmlformats.org/officeDocument/2006/relationships/hyperlink" Target="http://bit.ly/2mlMhYH&#160;" TargetMode="External"/><Relationship Id="rId13" Type="http://schemas.openxmlformats.org/officeDocument/2006/relationships/hyperlink" Target="http://bit.ly/2mlkHuT" TargetMode="External"/><Relationship Id="rId109" Type="http://schemas.openxmlformats.org/officeDocument/2006/relationships/hyperlink" Target="http://bit.ly/2hpZrP9&#160;" TargetMode="External"/><Relationship Id="rId260" Type="http://schemas.openxmlformats.org/officeDocument/2006/relationships/hyperlink" Target="http://bit.ly/2m4Q3Wy&#160;" TargetMode="External"/><Relationship Id="rId281" Type="http://schemas.openxmlformats.org/officeDocument/2006/relationships/hyperlink" Target="http://bit.ly/2iYa0cF&#160;" TargetMode="External"/><Relationship Id="rId34" Type="http://schemas.openxmlformats.org/officeDocument/2006/relationships/hyperlink" Target="http://bit.ly/2hmKlua&#160;" TargetMode="External"/><Relationship Id="rId55" Type="http://schemas.openxmlformats.org/officeDocument/2006/relationships/hyperlink" Target="http://bit.ly/2mjPFDv&#160;" TargetMode="External"/><Relationship Id="rId76" Type="http://schemas.openxmlformats.org/officeDocument/2006/relationships/hyperlink" Target="http://bit.ly/2hnWaQF&#160;" TargetMode="External"/><Relationship Id="rId97" Type="http://schemas.openxmlformats.org/officeDocument/2006/relationships/hyperlink" Target="http://bit.ly/2zEY2Pd&#160;" TargetMode="External"/><Relationship Id="rId120" Type="http://schemas.openxmlformats.org/officeDocument/2006/relationships/hyperlink" Target="http://bit.ly/2zEiyMz&#160;" TargetMode="External"/><Relationship Id="rId141" Type="http://schemas.openxmlformats.org/officeDocument/2006/relationships/hyperlink" Target="http://bit.ly/2iwVmsP&#160;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bc.in/2iVMHjK&#160;" TargetMode="External"/><Relationship Id="rId92" Type="http://schemas.openxmlformats.org/officeDocument/2006/relationships/hyperlink" Target="http://bit.ly/2iBjGu9&#160;" TargetMode="External"/><Relationship Id="rId162" Type="http://schemas.openxmlformats.org/officeDocument/2006/relationships/hyperlink" Target="http://bit.ly/2jK7Npq&#160;" TargetMode="External"/><Relationship Id="rId183" Type="http://schemas.openxmlformats.org/officeDocument/2006/relationships/hyperlink" Target="http://bit.ly/2huJbgi&#160;" TargetMode="External"/><Relationship Id="rId213" Type="http://schemas.openxmlformats.org/officeDocument/2006/relationships/hyperlink" Target="http://bit.ly/2gI8rCB&#160;" TargetMode="External"/><Relationship Id="rId218" Type="http://schemas.openxmlformats.org/officeDocument/2006/relationships/hyperlink" Target="http://bit.ly/2lZrRVn&#160;" TargetMode="External"/><Relationship Id="rId234" Type="http://schemas.openxmlformats.org/officeDocument/2006/relationships/hyperlink" Target="http://bbc.in/2lGXHGn&#160;" TargetMode="External"/><Relationship Id="rId239" Type="http://schemas.openxmlformats.org/officeDocument/2006/relationships/hyperlink" Target="http://ind.pn/2zUzHBQ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hqfME2&#160;" TargetMode="External"/><Relationship Id="rId250" Type="http://schemas.openxmlformats.org/officeDocument/2006/relationships/hyperlink" Target="http://bit.ly/2mh8BD4&#160;" TargetMode="External"/><Relationship Id="rId255" Type="http://schemas.openxmlformats.org/officeDocument/2006/relationships/hyperlink" Target="http://bit.ly/2m3m80H&#160;" TargetMode="External"/><Relationship Id="rId271" Type="http://schemas.openxmlformats.org/officeDocument/2006/relationships/hyperlink" Target="http://bit.ly/2mB1DZE&#160;" TargetMode="External"/><Relationship Id="rId276" Type="http://schemas.openxmlformats.org/officeDocument/2006/relationships/hyperlink" Target="http://bit.ly/2ANaF7W&#160;" TargetMode="External"/><Relationship Id="rId292" Type="http://schemas.openxmlformats.org/officeDocument/2006/relationships/footer" Target="footer1.xml"/><Relationship Id="rId24" Type="http://schemas.openxmlformats.org/officeDocument/2006/relationships/hyperlink" Target="http://bit.ly/2AOZXOb" TargetMode="External"/><Relationship Id="rId40" Type="http://schemas.openxmlformats.org/officeDocument/2006/relationships/hyperlink" Target="http://bit.ly/2lZg614&#160;" TargetMode="External"/><Relationship Id="rId45" Type="http://schemas.openxmlformats.org/officeDocument/2006/relationships/hyperlink" Target="http://bit.ly/2ynYdPo&#160;" TargetMode="External"/><Relationship Id="rId66" Type="http://schemas.openxmlformats.org/officeDocument/2006/relationships/hyperlink" Target="http://bit.ly/2AXTnFd&#160;" TargetMode="External"/><Relationship Id="rId87" Type="http://schemas.openxmlformats.org/officeDocument/2006/relationships/hyperlink" Target="http://bit.ly/2zctTrm&#160;" TargetMode="External"/><Relationship Id="rId110" Type="http://schemas.openxmlformats.org/officeDocument/2006/relationships/hyperlink" Target="http://bit.ly/2meMr4c&#160;" TargetMode="External"/><Relationship Id="rId115" Type="http://schemas.openxmlformats.org/officeDocument/2006/relationships/hyperlink" Target="http://bit.ly/2hrHWhK&#160;" TargetMode="External"/><Relationship Id="rId131" Type="http://schemas.openxmlformats.org/officeDocument/2006/relationships/hyperlink" Target="http://bit.ly/2gZ5NIQ&#160;" TargetMode="External"/><Relationship Id="rId136" Type="http://schemas.openxmlformats.org/officeDocument/2006/relationships/hyperlink" Target="http://bbc.in/2zJBQAi&#160;" TargetMode="External"/><Relationship Id="rId157" Type="http://schemas.openxmlformats.org/officeDocument/2006/relationships/hyperlink" Target="http://bbc.in/2iIP9d7&#160;" TargetMode="External"/><Relationship Id="rId178" Type="http://schemas.openxmlformats.org/officeDocument/2006/relationships/hyperlink" Target="http://bbc.in/2iC0b4D&#160;" TargetMode="External"/><Relationship Id="rId61" Type="http://schemas.openxmlformats.org/officeDocument/2006/relationships/hyperlink" Target="http://bit.ly/2yW4yBZ&#160;" TargetMode="External"/><Relationship Id="rId82" Type="http://schemas.openxmlformats.org/officeDocument/2006/relationships/hyperlink" Target="http://tcrn.ch/2mqc6Ha" TargetMode="External"/><Relationship Id="rId152" Type="http://schemas.openxmlformats.org/officeDocument/2006/relationships/hyperlink" Target="http://politi.co/2mlBePp&#160;" TargetMode="External"/><Relationship Id="rId173" Type="http://schemas.openxmlformats.org/officeDocument/2006/relationships/hyperlink" Target="http://ind.pn/2zFlW9O" TargetMode="External"/><Relationship Id="rId194" Type="http://schemas.openxmlformats.org/officeDocument/2006/relationships/hyperlink" Target="http://bit.ly/2zS8sYl&#160;" TargetMode="External"/><Relationship Id="rId199" Type="http://schemas.openxmlformats.org/officeDocument/2006/relationships/hyperlink" Target="http://bit.ly/2ho2bgp&#160;" TargetMode="External"/><Relationship Id="rId203" Type="http://schemas.openxmlformats.org/officeDocument/2006/relationships/hyperlink" Target="http://bit.ly/2hodyEY&#160;" TargetMode="External"/><Relationship Id="rId208" Type="http://schemas.openxmlformats.org/officeDocument/2006/relationships/hyperlink" Target="http://bit.ly/2hlIB4v&#160;" TargetMode="External"/><Relationship Id="rId229" Type="http://schemas.openxmlformats.org/officeDocument/2006/relationships/hyperlink" Target="http://bit.ly/2ivqbxP&#160;" TargetMode="External"/><Relationship Id="rId19" Type="http://schemas.openxmlformats.org/officeDocument/2006/relationships/hyperlink" Target="http://bit.ly/2iAniwm&#160;" TargetMode="External"/><Relationship Id="rId224" Type="http://schemas.openxmlformats.org/officeDocument/2006/relationships/hyperlink" Target="http://ind.pn/2j5sbAT" TargetMode="External"/><Relationship Id="rId240" Type="http://schemas.openxmlformats.org/officeDocument/2006/relationships/hyperlink" Target="http://bit.ly/2zEKh35&#160;" TargetMode="External"/><Relationship Id="rId245" Type="http://schemas.openxmlformats.org/officeDocument/2006/relationships/hyperlink" Target="http://bit.ly/2hqnvBl&#160;" TargetMode="External"/><Relationship Id="rId261" Type="http://schemas.openxmlformats.org/officeDocument/2006/relationships/hyperlink" Target="http://ind.pn/2iADBcz&#160;" TargetMode="External"/><Relationship Id="rId266" Type="http://schemas.openxmlformats.org/officeDocument/2006/relationships/hyperlink" Target="http://bit.ly/2AYjmN3&#160;" TargetMode="External"/><Relationship Id="rId287" Type="http://schemas.openxmlformats.org/officeDocument/2006/relationships/hyperlink" Target="http://www.telecarelin.org.uk" TargetMode="External"/><Relationship Id="rId14" Type="http://schemas.openxmlformats.org/officeDocument/2006/relationships/hyperlink" Target="http://nyti.ms/2j8EJr2&#160;" TargetMode="External"/><Relationship Id="rId30" Type="http://schemas.openxmlformats.org/officeDocument/2006/relationships/hyperlink" Target="http://bit.ly/2zSHcJu&#160;" TargetMode="External"/><Relationship Id="rId35" Type="http://schemas.openxmlformats.org/officeDocument/2006/relationships/hyperlink" Target="http://bit.ly/2zQ0C1s&#160;" TargetMode="External"/><Relationship Id="rId56" Type="http://schemas.openxmlformats.org/officeDocument/2006/relationships/hyperlink" Target="http://bit.ly/2mlzINd&#160;" TargetMode="External"/><Relationship Id="rId77" Type="http://schemas.openxmlformats.org/officeDocument/2006/relationships/hyperlink" Target="http://bit.ly/2ho8DEf&#160;" TargetMode="External"/><Relationship Id="rId100" Type="http://schemas.openxmlformats.org/officeDocument/2006/relationships/hyperlink" Target="http://bit.ly/2j07WAZ&#160;" TargetMode="External"/><Relationship Id="rId105" Type="http://schemas.openxmlformats.org/officeDocument/2006/relationships/hyperlink" Target="http://bbc.in/2yN5Goc&#160;" TargetMode="External"/><Relationship Id="rId126" Type="http://schemas.openxmlformats.org/officeDocument/2006/relationships/hyperlink" Target="http://bit.ly/2zFNKOE&#160;" TargetMode="External"/><Relationship Id="rId147" Type="http://schemas.openxmlformats.org/officeDocument/2006/relationships/hyperlink" Target="http://bit.ly/2hpbkEZ&#160;" TargetMode="External"/><Relationship Id="rId168" Type="http://schemas.openxmlformats.org/officeDocument/2006/relationships/hyperlink" Target="http://bit.ly/2zLXzIT&#160;" TargetMode="External"/><Relationship Id="rId282" Type="http://schemas.openxmlformats.org/officeDocument/2006/relationships/hyperlink" Target="http://bit.ly/2zL90Ao&#160;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it.ly/2zFBTjO&#160;" TargetMode="External"/><Relationship Id="rId72" Type="http://schemas.openxmlformats.org/officeDocument/2006/relationships/hyperlink" Target="http://bit.ly/2iX573q&#160;" TargetMode="External"/><Relationship Id="rId93" Type="http://schemas.openxmlformats.org/officeDocument/2006/relationships/hyperlink" Target="http://bbc.in/2zc7NW6&#160;" TargetMode="External"/><Relationship Id="rId98" Type="http://schemas.openxmlformats.org/officeDocument/2006/relationships/hyperlink" Target="http://bit.ly/2hdLqEF&#160;" TargetMode="External"/><Relationship Id="rId121" Type="http://schemas.openxmlformats.org/officeDocument/2006/relationships/hyperlink" Target="http://bit.ly/2htkgtz&#160;" TargetMode="External"/><Relationship Id="rId142" Type="http://schemas.openxmlformats.org/officeDocument/2006/relationships/hyperlink" Target="http://bit.ly/2iwsfWb&#160;" TargetMode="External"/><Relationship Id="rId163" Type="http://schemas.openxmlformats.org/officeDocument/2006/relationships/hyperlink" Target="http://bit.ly/2jK2feA" TargetMode="External"/><Relationship Id="rId184" Type="http://schemas.openxmlformats.org/officeDocument/2006/relationships/hyperlink" Target="http://bit.ly/2hqoHoG&#160;" TargetMode="External"/><Relationship Id="rId189" Type="http://schemas.openxmlformats.org/officeDocument/2006/relationships/hyperlink" Target="http://bit.ly/2AOf62l&#160;" TargetMode="External"/><Relationship Id="rId219" Type="http://schemas.openxmlformats.org/officeDocument/2006/relationships/hyperlink" Target="http://bit.ly/2m0JpjT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bc.in/2yPCdf7&#160;" TargetMode="External"/><Relationship Id="rId230" Type="http://schemas.openxmlformats.org/officeDocument/2006/relationships/hyperlink" Target="http://ind.pn/2iwtAfT&#160;" TargetMode="External"/><Relationship Id="rId235" Type="http://schemas.openxmlformats.org/officeDocument/2006/relationships/hyperlink" Target="http://bit.ly/2lEtk3j" TargetMode="External"/><Relationship Id="rId251" Type="http://schemas.openxmlformats.org/officeDocument/2006/relationships/hyperlink" Target="http://bit.ly/2zwmK1R&#160;" TargetMode="External"/><Relationship Id="rId256" Type="http://schemas.openxmlformats.org/officeDocument/2006/relationships/hyperlink" Target="http://bbc.in/2m4cU4o&#160;" TargetMode="External"/><Relationship Id="rId277" Type="http://schemas.openxmlformats.org/officeDocument/2006/relationships/hyperlink" Target="http://bit.ly/2zJRnBj&#160;" TargetMode="External"/><Relationship Id="rId25" Type="http://schemas.openxmlformats.org/officeDocument/2006/relationships/hyperlink" Target="http://bit.ly/2iyb07b&#160;" TargetMode="External"/><Relationship Id="rId46" Type="http://schemas.openxmlformats.org/officeDocument/2006/relationships/hyperlink" Target="http://bit.ly/2ynGojC&#160;" TargetMode="External"/><Relationship Id="rId67" Type="http://schemas.openxmlformats.org/officeDocument/2006/relationships/hyperlink" Target="http://bit.ly/2jEDvUR&#160;" TargetMode="External"/><Relationship Id="rId116" Type="http://schemas.openxmlformats.org/officeDocument/2006/relationships/hyperlink" Target="http://tcrn.ch/2iiu8FR&#160;" TargetMode="External"/><Relationship Id="rId137" Type="http://schemas.openxmlformats.org/officeDocument/2006/relationships/hyperlink" Target="http://bit.ly/2zEgBzI&#160;" TargetMode="External"/><Relationship Id="rId158" Type="http://schemas.openxmlformats.org/officeDocument/2006/relationships/hyperlink" Target="http://bit.ly/2iKcA5J&#160;" TargetMode="External"/><Relationship Id="rId272" Type="http://schemas.openxmlformats.org/officeDocument/2006/relationships/hyperlink" Target="http://for.tn/2mCvjpd&#160;" TargetMode="External"/><Relationship Id="rId293" Type="http://schemas.openxmlformats.org/officeDocument/2006/relationships/header" Target="header2.xml"/><Relationship Id="rId20" Type="http://schemas.openxmlformats.org/officeDocument/2006/relationships/hyperlink" Target="http://bit.ly/2yvZxPV&#160;" TargetMode="External"/><Relationship Id="rId41" Type="http://schemas.openxmlformats.org/officeDocument/2006/relationships/hyperlink" Target="http://bit.ly/2ja4veN&#160;" TargetMode="External"/><Relationship Id="rId62" Type="http://schemas.openxmlformats.org/officeDocument/2006/relationships/hyperlink" Target="http://bit.ly/2mkJeQJ&#160;" TargetMode="External"/><Relationship Id="rId83" Type="http://schemas.openxmlformats.org/officeDocument/2006/relationships/hyperlink" Target="http://bit.ly/2hp2erP&#160;" TargetMode="External"/><Relationship Id="rId88" Type="http://schemas.openxmlformats.org/officeDocument/2006/relationships/hyperlink" Target="http://bbc.in/2zbIqUj&#160;" TargetMode="External"/><Relationship Id="rId111" Type="http://schemas.openxmlformats.org/officeDocument/2006/relationships/hyperlink" Target="http://bbc.in/2zIh9Zc&#160;" TargetMode="External"/><Relationship Id="rId132" Type="http://schemas.openxmlformats.org/officeDocument/2006/relationships/hyperlink" Target="http://bit.ly/2hnnsqp&#160;" TargetMode="External"/><Relationship Id="rId153" Type="http://schemas.openxmlformats.org/officeDocument/2006/relationships/hyperlink" Target="http://bbc.in/2iIP9d7&#160;" TargetMode="External"/><Relationship Id="rId174" Type="http://schemas.openxmlformats.org/officeDocument/2006/relationships/hyperlink" Target="http://bit.ly/2lZvfzz&#160;" TargetMode="External"/><Relationship Id="rId179" Type="http://schemas.openxmlformats.org/officeDocument/2006/relationships/hyperlink" Target="http://bit.ly/2iATno1&#160;" TargetMode="External"/><Relationship Id="rId195" Type="http://schemas.openxmlformats.org/officeDocument/2006/relationships/hyperlink" Target="http://bit.ly/2zUgtvU&#160;" TargetMode="External"/><Relationship Id="rId209" Type="http://schemas.openxmlformats.org/officeDocument/2006/relationships/hyperlink" Target="http://bbc.in/2zHB5HR&#160;" TargetMode="External"/><Relationship Id="rId190" Type="http://schemas.openxmlformats.org/officeDocument/2006/relationships/hyperlink" Target="http://bit.ly/2hru1Zc&#160;" TargetMode="External"/><Relationship Id="rId204" Type="http://schemas.openxmlformats.org/officeDocument/2006/relationships/hyperlink" Target="http://usat.ly/2hm8PUs&#160;" TargetMode="External"/><Relationship Id="rId220" Type="http://schemas.openxmlformats.org/officeDocument/2006/relationships/hyperlink" Target="http://bit.ly/2lZgUD8&#160;" TargetMode="External"/><Relationship Id="rId225" Type="http://schemas.openxmlformats.org/officeDocument/2006/relationships/hyperlink" Target="http://bit.ly/2ApzG9Z&#160;" TargetMode="External"/><Relationship Id="rId241" Type="http://schemas.openxmlformats.org/officeDocument/2006/relationships/hyperlink" Target="http://bit.ly/2hrJsjy&#160;" TargetMode="External"/><Relationship Id="rId246" Type="http://schemas.openxmlformats.org/officeDocument/2006/relationships/hyperlink" Target="http://engt.co/2yWPRhL&#160;" TargetMode="External"/><Relationship Id="rId267" Type="http://schemas.openxmlformats.org/officeDocument/2006/relationships/hyperlink" Target="http://bit.ly/2jCBjgD&#160;" TargetMode="External"/><Relationship Id="rId288" Type="http://schemas.openxmlformats.org/officeDocument/2006/relationships/hyperlink" Target="http://www.telecareaware.com" TargetMode="External"/><Relationship Id="rId15" Type="http://schemas.openxmlformats.org/officeDocument/2006/relationships/hyperlink" Target="http://bit.ly/2hpXgLt&#160;" TargetMode="External"/><Relationship Id="rId36" Type="http://schemas.openxmlformats.org/officeDocument/2006/relationships/hyperlink" Target="http://bit.ly/2zRBszM&#160;" TargetMode="External"/><Relationship Id="rId57" Type="http://schemas.openxmlformats.org/officeDocument/2006/relationships/hyperlink" Target="http://bit.ly/2mlxqxF&#160;" TargetMode="External"/><Relationship Id="rId106" Type="http://schemas.openxmlformats.org/officeDocument/2006/relationships/hyperlink" Target="http://bit.ly/2zY46zg&#160;" TargetMode="External"/><Relationship Id="rId127" Type="http://schemas.openxmlformats.org/officeDocument/2006/relationships/hyperlink" Target="http://bit.ly/2iAI3Iu&#160;" TargetMode="External"/><Relationship Id="rId262" Type="http://schemas.openxmlformats.org/officeDocument/2006/relationships/hyperlink" Target="http://bit.ly/2AWTbWO&#160;" TargetMode="External"/><Relationship Id="rId283" Type="http://schemas.openxmlformats.org/officeDocument/2006/relationships/hyperlink" Target="http://bit.ly/2zJJk7z&#160;" TargetMode="External"/><Relationship Id="rId10" Type="http://schemas.openxmlformats.org/officeDocument/2006/relationships/hyperlink" Target="http://bit.ly/2hq0BKP&#160;" TargetMode="External"/><Relationship Id="rId31" Type="http://schemas.openxmlformats.org/officeDocument/2006/relationships/hyperlink" Target="http://cnb.cx/2zS6wzc&#160;" TargetMode="External"/><Relationship Id="rId52" Type="http://schemas.openxmlformats.org/officeDocument/2006/relationships/hyperlink" Target="http://bit.ly/2hrQhln&#160;" TargetMode="External"/><Relationship Id="rId73" Type="http://schemas.openxmlformats.org/officeDocument/2006/relationships/hyperlink" Target="http://bit.ly/2iVogCM" TargetMode="External"/><Relationship Id="rId78" Type="http://schemas.openxmlformats.org/officeDocument/2006/relationships/hyperlink" Target="http://bit.ly/2hmKbmy&#160;" TargetMode="External"/><Relationship Id="rId94" Type="http://schemas.openxmlformats.org/officeDocument/2006/relationships/hyperlink" Target="http://bit.ly/2iZ98UZ" TargetMode="External"/><Relationship Id="rId99" Type="http://schemas.openxmlformats.org/officeDocument/2006/relationships/hyperlink" Target="http://bit.ly/2zJigrS&#160;" TargetMode="External"/><Relationship Id="rId101" Type="http://schemas.openxmlformats.org/officeDocument/2006/relationships/hyperlink" Target="http://bit.ly/2yozY3m&#160;" TargetMode="External"/><Relationship Id="rId122" Type="http://schemas.openxmlformats.org/officeDocument/2006/relationships/hyperlink" Target="http://cnb.cx/2hscIqw&#160;" TargetMode="External"/><Relationship Id="rId143" Type="http://schemas.openxmlformats.org/officeDocument/2006/relationships/hyperlink" Target="http://bit.ly/2htQHbi&#160;" TargetMode="External"/><Relationship Id="rId148" Type="http://schemas.openxmlformats.org/officeDocument/2006/relationships/hyperlink" Target="http://bit.ly/2zGfbYR&#160;" TargetMode="External"/><Relationship Id="rId164" Type="http://schemas.openxmlformats.org/officeDocument/2006/relationships/hyperlink" Target="http://bit.ly/2hOy4lB&#160;" TargetMode="External"/><Relationship Id="rId169" Type="http://schemas.openxmlformats.org/officeDocument/2006/relationships/hyperlink" Target="http://dailym.ai/2zIslSN&#160;" TargetMode="External"/><Relationship Id="rId185" Type="http://schemas.openxmlformats.org/officeDocument/2006/relationships/hyperlink" Target="http://bit.ly/2zR463S&#160;" TargetMode="External"/><Relationship Id="rId4" Type="http://schemas.openxmlformats.org/officeDocument/2006/relationships/styles" Target="styles.xml"/><Relationship Id="rId9" Type="http://schemas.openxmlformats.org/officeDocument/2006/relationships/hyperlink" Target="http://bit.ly/2hp9pAX&#160;" TargetMode="External"/><Relationship Id="rId180" Type="http://schemas.openxmlformats.org/officeDocument/2006/relationships/hyperlink" Target="http://bit.ly/2zKp8SV&#160;" TargetMode="External"/><Relationship Id="rId210" Type="http://schemas.openxmlformats.org/officeDocument/2006/relationships/hyperlink" Target="http://ind.pn/2zGjbVF&#160;" TargetMode="External"/><Relationship Id="rId215" Type="http://schemas.openxmlformats.org/officeDocument/2006/relationships/hyperlink" Target="http://bit.ly/2yJtKrS&#160;" TargetMode="External"/><Relationship Id="rId236" Type="http://schemas.openxmlformats.org/officeDocument/2006/relationships/hyperlink" Target="http://bit.ly/2zXleoK&#160;" TargetMode="External"/><Relationship Id="rId257" Type="http://schemas.openxmlformats.org/officeDocument/2006/relationships/hyperlink" Target="http://bbc.in/2m4OAzq&#160;" TargetMode="External"/><Relationship Id="rId278" Type="http://schemas.openxmlformats.org/officeDocument/2006/relationships/hyperlink" Target="http://bit.ly/2zJ9dUP&#160;" TargetMode="External"/><Relationship Id="rId26" Type="http://schemas.openxmlformats.org/officeDocument/2006/relationships/hyperlink" Target="http://bit.ly/2yYd3wn&#160;" TargetMode="External"/><Relationship Id="rId231" Type="http://schemas.openxmlformats.org/officeDocument/2006/relationships/hyperlink" Target="http://bit.ly/2lKzjDD&#160;" TargetMode="External"/><Relationship Id="rId252" Type="http://schemas.openxmlformats.org/officeDocument/2006/relationships/hyperlink" Target="http://bbc.in/2zzgGpH&#160;" TargetMode="External"/><Relationship Id="rId273" Type="http://schemas.openxmlformats.org/officeDocument/2006/relationships/hyperlink" Target="http://bit.ly/2mzfWhj&#160;" TargetMode="External"/><Relationship Id="rId294" Type="http://schemas.openxmlformats.org/officeDocument/2006/relationships/footer" Target="footer2.xml"/><Relationship Id="rId47" Type="http://schemas.openxmlformats.org/officeDocument/2006/relationships/hyperlink" Target="http://bit.ly/2htYxBC&#160;" TargetMode="External"/><Relationship Id="rId68" Type="http://schemas.openxmlformats.org/officeDocument/2006/relationships/hyperlink" Target="http://&#160;sctt.org.uk/events/" TargetMode="External"/><Relationship Id="rId89" Type="http://schemas.openxmlformats.org/officeDocument/2006/relationships/hyperlink" Target="http://bit.ly/2mBk5kX&#160;" TargetMode="External"/><Relationship Id="rId112" Type="http://schemas.openxmlformats.org/officeDocument/2006/relationships/hyperlink" Target="http://bit.ly/2jGQncY&#160;" TargetMode="External"/><Relationship Id="rId133" Type="http://schemas.openxmlformats.org/officeDocument/2006/relationships/hyperlink" Target="http://zd.net/2gUMTms&#160;" TargetMode="External"/><Relationship Id="rId154" Type="http://schemas.openxmlformats.org/officeDocument/2006/relationships/hyperlink" Target="http://bit.ly/2mm9Z7i&#160;" TargetMode="External"/><Relationship Id="rId175" Type="http://schemas.openxmlformats.org/officeDocument/2006/relationships/hyperlink" Target="http://bit.ly/2j5ZMut&#160;" TargetMode="External"/><Relationship Id="rId196" Type="http://schemas.openxmlformats.org/officeDocument/2006/relationships/hyperlink" Target="http://bit.ly/2zRchxe&#160;" TargetMode="External"/><Relationship Id="rId200" Type="http://schemas.openxmlformats.org/officeDocument/2006/relationships/hyperlink" Target="http://bit.ly/2hmOyy7&#160;" TargetMode="External"/><Relationship Id="rId16" Type="http://schemas.openxmlformats.org/officeDocument/2006/relationships/hyperlink" Target="http://bit.ly/2htzWwd&#160;" TargetMode="External"/><Relationship Id="rId221" Type="http://schemas.openxmlformats.org/officeDocument/2006/relationships/hyperlink" Target="http://nyti.ms/2j5ZXWR" TargetMode="External"/><Relationship Id="rId242" Type="http://schemas.openxmlformats.org/officeDocument/2006/relationships/hyperlink" Target="http://bit.ly/2zDAWs8&#160;" TargetMode="External"/><Relationship Id="rId263" Type="http://schemas.openxmlformats.org/officeDocument/2006/relationships/hyperlink" Target="http://bit.ly/2izag2k&#160;" TargetMode="External"/><Relationship Id="rId284" Type="http://schemas.openxmlformats.org/officeDocument/2006/relationships/hyperlink" Target="http://bit.ly/2lGklyz&#160;" TargetMode="External"/><Relationship Id="rId37" Type="http://schemas.openxmlformats.org/officeDocument/2006/relationships/hyperlink" Target="http://bit.ly/2hgPlAk&#160;" TargetMode="External"/><Relationship Id="rId58" Type="http://schemas.openxmlformats.org/officeDocument/2006/relationships/hyperlink" Target="http://bit.ly/2yWpAR3&#160;" TargetMode="External"/><Relationship Id="rId79" Type="http://schemas.openxmlformats.org/officeDocument/2006/relationships/hyperlink" Target="http://bit.ly/2lYAYp6&#160;" TargetMode="External"/><Relationship Id="rId102" Type="http://schemas.openxmlformats.org/officeDocument/2006/relationships/hyperlink" Target="http://tcrn.ch/2hnyi31&#160;" TargetMode="External"/><Relationship Id="rId123" Type="http://schemas.openxmlformats.org/officeDocument/2006/relationships/hyperlink" Target="http://bit.ly/2hdVqNX&#160;" TargetMode="External"/><Relationship Id="rId144" Type="http://schemas.openxmlformats.org/officeDocument/2006/relationships/hyperlink" Target="http://bit.ly/2zXFtCv&#160;" TargetMode="External"/><Relationship Id="rId90" Type="http://schemas.openxmlformats.org/officeDocument/2006/relationships/hyperlink" Target="http://ubm.io/2zCYWM1&#160;" TargetMode="External"/><Relationship Id="rId165" Type="http://schemas.openxmlformats.org/officeDocument/2006/relationships/hyperlink" Target="http://ind.pn/2hLTboA&#160;" TargetMode="External"/><Relationship Id="rId186" Type="http://schemas.openxmlformats.org/officeDocument/2006/relationships/hyperlink" Target="http://bit.ly/2hpUJkq&#160;" TargetMode="External"/><Relationship Id="rId211" Type="http://schemas.openxmlformats.org/officeDocument/2006/relationships/hyperlink" Target="http://bbc.in/2havqD7&#160;" TargetMode="External"/><Relationship Id="rId232" Type="http://schemas.openxmlformats.org/officeDocument/2006/relationships/hyperlink" Target="http://ind.pn/2lM7KcZ&#160;" TargetMode="External"/><Relationship Id="rId253" Type="http://schemas.openxmlformats.org/officeDocument/2006/relationships/hyperlink" Target="http://bit.ly/2zJH17d" TargetMode="External"/><Relationship Id="rId274" Type="http://schemas.openxmlformats.org/officeDocument/2006/relationships/hyperlink" Target="http://bit.ly/2myHvqQ&#160;" TargetMode="External"/><Relationship Id="rId295" Type="http://schemas.openxmlformats.org/officeDocument/2006/relationships/fontTable" Target="fontTable.xml"/><Relationship Id="rId27" Type="http://schemas.openxmlformats.org/officeDocument/2006/relationships/hyperlink" Target="http://bit.ly/2zTut9v&#160;" TargetMode="External"/><Relationship Id="rId48" Type="http://schemas.openxmlformats.org/officeDocument/2006/relationships/hyperlink" Target="http://bit.ly/2huPdNM" TargetMode="External"/><Relationship Id="rId69" Type="http://schemas.openxmlformats.org/officeDocument/2006/relationships/hyperlink" Target="http://bit.ly/2zdBh60&#160;" TargetMode="External"/><Relationship Id="rId113" Type="http://schemas.openxmlformats.org/officeDocument/2006/relationships/hyperlink" Target="http://bit.ly/2ASupIm&#160;" TargetMode="External"/><Relationship Id="rId134" Type="http://schemas.openxmlformats.org/officeDocument/2006/relationships/hyperlink" Target="http://bit.ly/2zT2lmJ&#160;" TargetMode="External"/><Relationship Id="rId80" Type="http://schemas.openxmlformats.org/officeDocument/2006/relationships/hyperlink" Target="http://bit.ly/2m2k6hf&#160;" TargetMode="External"/><Relationship Id="rId155" Type="http://schemas.openxmlformats.org/officeDocument/2006/relationships/hyperlink" Target="http://bit.ly/2yVPVhN&#160;" TargetMode="External"/><Relationship Id="rId176" Type="http://schemas.openxmlformats.org/officeDocument/2006/relationships/hyperlink" Target="http://ind.pn/2lDUWFu&#160;" TargetMode="External"/><Relationship Id="rId197" Type="http://schemas.openxmlformats.org/officeDocument/2006/relationships/hyperlink" Target="http://ind.pn/2zTvG0y&#160;" TargetMode="External"/><Relationship Id="rId201" Type="http://schemas.openxmlformats.org/officeDocument/2006/relationships/hyperlink" Target="http://bit.ly/2zPL122&#160;" TargetMode="External"/><Relationship Id="rId222" Type="http://schemas.openxmlformats.org/officeDocument/2006/relationships/hyperlink" Target="http://bit.ly/2Ao3kfH&#160;" TargetMode="External"/><Relationship Id="rId243" Type="http://schemas.openxmlformats.org/officeDocument/2006/relationships/hyperlink" Target="http://bit.ly/2zF3pxU&#160;" TargetMode="External"/><Relationship Id="rId264" Type="http://schemas.openxmlformats.org/officeDocument/2006/relationships/hyperlink" Target="http://bit.ly/2hOM2nQ&#160;" TargetMode="External"/><Relationship Id="rId285" Type="http://schemas.openxmlformats.org/officeDocument/2006/relationships/hyperlink" Target="http://bit.ly/2ywFd0X&#160;" TargetMode="External"/><Relationship Id="rId17" Type="http://schemas.openxmlformats.org/officeDocument/2006/relationships/hyperlink" Target="http://bit.ly/2mo0K6K&#160;" TargetMode="External"/><Relationship Id="rId38" Type="http://schemas.openxmlformats.org/officeDocument/2006/relationships/hyperlink" Target="http://bit.ly/2m0YfHg&#160;" TargetMode="External"/><Relationship Id="rId59" Type="http://schemas.openxmlformats.org/officeDocument/2006/relationships/hyperlink" Target="http://bit.ly/2yWmoou&#160;" TargetMode="External"/><Relationship Id="rId103" Type="http://schemas.openxmlformats.org/officeDocument/2006/relationships/hyperlink" Target="http://bit.ly/2iVxHSS&#160;" TargetMode="External"/><Relationship Id="rId124" Type="http://schemas.openxmlformats.org/officeDocument/2006/relationships/hyperlink" Target="http://bit.ly/2zEsqGc&#160;" TargetMode="External"/><Relationship Id="rId70" Type="http://schemas.openxmlformats.org/officeDocument/2006/relationships/hyperlink" Target="http://bit.ly/2mACka1" TargetMode="External"/><Relationship Id="rId91" Type="http://schemas.openxmlformats.org/officeDocument/2006/relationships/hyperlink" Target="http://bit.ly/2mlYCft" TargetMode="External"/><Relationship Id="rId145" Type="http://schemas.openxmlformats.org/officeDocument/2006/relationships/hyperlink" Target="http://bit.ly/2zjryqZ" TargetMode="External"/><Relationship Id="rId166" Type="http://schemas.openxmlformats.org/officeDocument/2006/relationships/hyperlink" Target="http://bit.ly/2zciA2m&#160;" TargetMode="External"/><Relationship Id="rId187" Type="http://schemas.openxmlformats.org/officeDocument/2006/relationships/hyperlink" Target="http://usat.ly/2hqxYNn&#160;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politi.co/2zEP1Cc&#160;" TargetMode="External"/><Relationship Id="rId233" Type="http://schemas.openxmlformats.org/officeDocument/2006/relationships/hyperlink" Target="http://bbc.in/2lGClsv&#160;" TargetMode="External"/><Relationship Id="rId254" Type="http://schemas.openxmlformats.org/officeDocument/2006/relationships/hyperlink" Target="http://bit.ly/2zp0Dgb&#160;" TargetMode="External"/><Relationship Id="rId28" Type="http://schemas.openxmlformats.org/officeDocument/2006/relationships/hyperlink" Target="http://bit.ly/2hpLWzy&#160;" TargetMode="External"/><Relationship Id="rId49" Type="http://schemas.openxmlformats.org/officeDocument/2006/relationships/hyperlink" Target="http://bit.ly/2hv01eZ&#160;" TargetMode="External"/><Relationship Id="rId114" Type="http://schemas.openxmlformats.org/officeDocument/2006/relationships/hyperlink" Target="http://bit.ly/2iZbfYS&#160;" TargetMode="External"/><Relationship Id="rId275" Type="http://schemas.openxmlformats.org/officeDocument/2006/relationships/hyperlink" Target="http://bit.ly/2APRbj0&#160;" TargetMode="External"/><Relationship Id="rId296" Type="http://schemas.openxmlformats.org/officeDocument/2006/relationships/theme" Target="theme/theme1.xml"/><Relationship Id="rId60" Type="http://schemas.openxmlformats.org/officeDocument/2006/relationships/hyperlink" Target="http://bit.ly/2yXd3wk&#160;" TargetMode="External"/><Relationship Id="rId81" Type="http://schemas.openxmlformats.org/officeDocument/2006/relationships/hyperlink" Target="http://bbc.in/2hgcgze&#160;" TargetMode="External"/><Relationship Id="rId135" Type="http://schemas.openxmlformats.org/officeDocument/2006/relationships/hyperlink" Target="http://bit.ly/2hiujBE&#160;" TargetMode="External"/><Relationship Id="rId156" Type="http://schemas.openxmlformats.org/officeDocument/2006/relationships/hyperlink" Target="http://bit.ly/2mhPmsG&#160;" TargetMode="External"/><Relationship Id="rId177" Type="http://schemas.openxmlformats.org/officeDocument/2006/relationships/hyperlink" Target="http://bit.ly/2lZvfzz&#160;" TargetMode="External"/><Relationship Id="rId198" Type="http://schemas.openxmlformats.org/officeDocument/2006/relationships/hyperlink" Target="http://bit.ly/2zR4HTc&#160;" TargetMode="External"/><Relationship Id="rId202" Type="http://schemas.openxmlformats.org/officeDocument/2006/relationships/hyperlink" Target="http://bit.ly/2zRiJ75&#160;" TargetMode="External"/><Relationship Id="rId223" Type="http://schemas.openxmlformats.org/officeDocument/2006/relationships/hyperlink" Target="http://bbc.in/2j6ZW4X&#160;" TargetMode="External"/><Relationship Id="rId244" Type="http://schemas.openxmlformats.org/officeDocument/2006/relationships/hyperlink" Target="http://bbc.in/2hqlQvK&#160;" TargetMode="External"/><Relationship Id="rId18" Type="http://schemas.openxmlformats.org/officeDocument/2006/relationships/hyperlink" Target="http://bit.ly/2iALhvq&#160;" TargetMode="External"/><Relationship Id="rId39" Type="http://schemas.openxmlformats.org/officeDocument/2006/relationships/hyperlink" Target="http://bit.ly/2m0JaoZ&#160;" TargetMode="External"/><Relationship Id="rId265" Type="http://schemas.openxmlformats.org/officeDocument/2006/relationships/hyperlink" Target="http://tcrn.ch/2AWEwuY&#160;" TargetMode="External"/><Relationship Id="rId286" Type="http://schemas.openxmlformats.org/officeDocument/2006/relationships/hyperlink" Target="http://www.housinglin.org.uk" TargetMode="External"/><Relationship Id="rId50" Type="http://schemas.openxmlformats.org/officeDocument/2006/relationships/hyperlink" Target="http://bit.ly/2htjOvm&#160;" TargetMode="External"/><Relationship Id="rId104" Type="http://schemas.openxmlformats.org/officeDocument/2006/relationships/hyperlink" Target="http://bit.ly/2hnG0Hd&#160;" TargetMode="External"/><Relationship Id="rId125" Type="http://schemas.openxmlformats.org/officeDocument/2006/relationships/hyperlink" Target="http://bit.ly/2hpxV4r&#160;" TargetMode="External"/><Relationship Id="rId146" Type="http://schemas.openxmlformats.org/officeDocument/2006/relationships/hyperlink" Target="http://bit.ly/2zFq6BO&#160;" TargetMode="External"/><Relationship Id="rId167" Type="http://schemas.openxmlformats.org/officeDocument/2006/relationships/hyperlink" Target="http://ind.pn/2mDfAq0&#160;" TargetMode="External"/><Relationship Id="rId188" Type="http://schemas.openxmlformats.org/officeDocument/2006/relationships/hyperlink" Target="http://bit.ly/2m3QhwL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3592F8-45B1-45C5-B19C-0FA611766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0</TotalTime>
  <Pages>16</Pages>
  <Words>6398</Words>
  <Characters>36472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42785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2</cp:revision>
  <cp:lastPrinted>2017-11-22T22:43:00Z</cp:lastPrinted>
  <dcterms:created xsi:type="dcterms:W3CDTF">2017-11-22T22:44:00Z</dcterms:created>
  <dcterms:modified xsi:type="dcterms:W3CDTF">2017-11-22T22:44:00Z</dcterms:modified>
</cp:coreProperties>
</file>