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2A" w:rsidRPr="00437D6A" w:rsidRDefault="00167D84" w:rsidP="00BF11F2">
      <w:pPr>
        <w:pStyle w:val="Titles-Notheadings"/>
        <w:spacing w:line="240" w:lineRule="auto"/>
      </w:pPr>
      <w:r>
        <w:t>April</w:t>
      </w:r>
      <w:r w:rsidR="00091F4F" w:rsidRPr="00437D6A">
        <w:t xml:space="preserve"> </w:t>
      </w:r>
      <w:r w:rsidR="000C60FA">
        <w:t>201</w:t>
      </w:r>
      <w:r w:rsidR="006E13AF">
        <w:t>7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9451B3">
      <w:pPr>
        <w:pStyle w:val="Heading1"/>
      </w:pPr>
      <w:bookmarkStart w:id="0" w:name="_Toc481046777"/>
      <w:r>
        <w:t>Welcome</w:t>
      </w:r>
      <w:bookmarkEnd w:id="0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167D84">
        <w:rPr>
          <w:rFonts w:cs="Arial"/>
          <w:color w:val="auto"/>
          <w:szCs w:val="20"/>
        </w:rPr>
        <w:t>April</w:t>
      </w:r>
      <w:r w:rsidRPr="00615371">
        <w:rPr>
          <w:rFonts w:cs="Arial"/>
          <w:color w:val="auto"/>
          <w:szCs w:val="20"/>
        </w:rPr>
        <w:t xml:space="preserve"> 201</w:t>
      </w:r>
      <w:r w:rsidR="00851ADF">
        <w:rPr>
          <w:rFonts w:cs="Arial"/>
          <w:color w:val="auto"/>
          <w:szCs w:val="20"/>
        </w:rPr>
        <w:t>7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January 2016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as well as maintaining weekly headlines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F91487">
        <w:rPr>
          <w:rFonts w:cs="Arial"/>
          <w:color w:val="auto"/>
          <w:szCs w:val="20"/>
        </w:rPr>
        <w:t xml:space="preserve"> and #</w:t>
      </w:r>
      <w:proofErr w:type="spellStart"/>
      <w:r w:rsidR="00F91487">
        <w:rPr>
          <w:rFonts w:cs="Arial"/>
          <w:color w:val="auto"/>
          <w:szCs w:val="20"/>
        </w:rPr>
        <w:t>TLINnews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r w:rsidRPr="006B03BC">
        <w:lastRenderedPageBreak/>
        <w:t>Contents</w:t>
      </w:r>
    </w:p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275B84" w:rsidRDefault="004E3A2A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046777" w:history="1">
            <w:r w:rsidR="00275B84" w:rsidRPr="00013BD1">
              <w:rPr>
                <w:rStyle w:val="Hyperlink"/>
                <w:noProof/>
              </w:rPr>
              <w:t>Welcome</w:t>
            </w:r>
            <w:r w:rsidR="00275B84">
              <w:rPr>
                <w:noProof/>
                <w:webHidden/>
              </w:rPr>
              <w:tab/>
            </w:r>
            <w:r w:rsidR="00275B84">
              <w:rPr>
                <w:noProof/>
                <w:webHidden/>
              </w:rPr>
              <w:fldChar w:fldCharType="begin"/>
            </w:r>
            <w:r w:rsidR="00275B84">
              <w:rPr>
                <w:noProof/>
                <w:webHidden/>
              </w:rPr>
              <w:instrText xml:space="preserve"> PAGEREF _Toc481046777 \h </w:instrText>
            </w:r>
            <w:r w:rsidR="00275B84">
              <w:rPr>
                <w:noProof/>
                <w:webHidden/>
              </w:rPr>
            </w:r>
            <w:r w:rsidR="00275B84"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1</w:t>
            </w:r>
            <w:r w:rsidR="00275B84">
              <w:rPr>
                <w:noProof/>
                <w:webHidden/>
              </w:rPr>
              <w:fldChar w:fldCharType="end"/>
            </w:r>
          </w:hyperlink>
        </w:p>
        <w:p w:rsidR="00275B84" w:rsidRDefault="00275B84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1046778" w:history="1">
            <w:r w:rsidRPr="00013BD1">
              <w:rPr>
                <w:rStyle w:val="Hyperlink"/>
                <w:noProof/>
              </w:rPr>
              <w:t>1 Main News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_Toc481046778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B84" w:rsidRDefault="00275B84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1046779" w:history="1">
            <w:r w:rsidRPr="00013BD1">
              <w:rPr>
                <w:rStyle w:val="Hyperlink"/>
                <w:noProof/>
              </w:rPr>
              <w:t>1.1</w:t>
            </w:r>
            <w:r w:rsidR="00DD7E24">
              <w:rPr>
                <w:rStyle w:val="Hyperlink"/>
                <w:noProof/>
              </w:rPr>
              <w:t xml:space="preserve"> </w:t>
            </w:r>
            <w:r w:rsidRPr="00013BD1">
              <w:rPr>
                <w:rStyle w:val="Hyperlink"/>
                <w:noProof/>
              </w:rPr>
              <w:t>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_Toc481046779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B84" w:rsidRDefault="00275B84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1046780" w:history="1">
            <w:r w:rsidRPr="00013BD1">
              <w:rPr>
                <w:rStyle w:val="Hyperlink"/>
                <w:noProof/>
              </w:rPr>
              <w:t>1.2 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_Toc481046780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B84" w:rsidRDefault="00275B84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1046781" w:history="1">
            <w:r w:rsidRPr="00013BD1">
              <w:rPr>
                <w:rStyle w:val="Hyperlink"/>
                <w:noProof/>
              </w:rPr>
              <w:t>1.3 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_Toc481046781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B84" w:rsidRDefault="00275B84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1046782" w:history="1">
            <w:r w:rsidRPr="00013BD1">
              <w:rPr>
                <w:rStyle w:val="Hyperlink"/>
                <w:noProof/>
              </w:rPr>
              <w:t>1.4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_Toc481046782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B84" w:rsidRDefault="00275B84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1046783" w:history="1">
            <w:r w:rsidRPr="00013BD1">
              <w:rPr>
                <w:rStyle w:val="Hyperlink"/>
                <w:noProof/>
              </w:rPr>
              <w:t>2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_Toc481046783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B84" w:rsidRDefault="00275B84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1046784" w:history="1">
            <w:r w:rsidRPr="00013BD1">
              <w:rPr>
                <w:rStyle w:val="Hyperlink"/>
                <w:noProof/>
              </w:rPr>
              <w:t>3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_Toc481046784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0B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DF641B" w:rsidRDefault="00DF641B" w:rsidP="00BF11F2">
      <w:pPr>
        <w:spacing w:line="240" w:lineRule="auto"/>
      </w:pPr>
      <w:r>
        <w:br w:type="page"/>
      </w:r>
    </w:p>
    <w:p w:rsidR="009F5A03" w:rsidRDefault="00FB1136" w:rsidP="00FB1136">
      <w:pPr>
        <w:pStyle w:val="Heading1"/>
      </w:pPr>
      <w:bookmarkStart w:id="1" w:name="_Toc481046778"/>
      <w:r>
        <w:lastRenderedPageBreak/>
        <w:t xml:space="preserve">1 </w:t>
      </w:r>
      <w:r w:rsidR="00782671" w:rsidRPr="00640AEF">
        <w:t xml:space="preserve">Main </w:t>
      </w:r>
      <w:r w:rsidR="00BC68E7" w:rsidRPr="00640AEF">
        <w:t>N</w:t>
      </w:r>
      <w:r w:rsidR="00782671" w:rsidRPr="00640AEF">
        <w:t xml:space="preserve">ews </w:t>
      </w:r>
      <w:r w:rsidR="00BC68E7" w:rsidRPr="00640AEF">
        <w:t>I</w:t>
      </w:r>
      <w:r w:rsidR="00782671" w:rsidRPr="00640AEF">
        <w:t>tems</w:t>
      </w:r>
      <w:bookmarkEnd w:id="1"/>
    </w:p>
    <w:p w:rsidR="004B1FB2" w:rsidRDefault="004B1FB2" w:rsidP="00D2520C">
      <w:pPr>
        <w:pStyle w:val="Heading2"/>
        <w:numPr>
          <w:ilvl w:val="1"/>
          <w:numId w:val="30"/>
        </w:numPr>
      </w:pPr>
      <w:bookmarkStart w:id="2" w:name="_Toc459886382"/>
      <w:bookmarkStart w:id="3" w:name="_Toc481046779"/>
      <w:r w:rsidRPr="00CF463C">
        <w:t xml:space="preserve">Telecare, </w:t>
      </w:r>
      <w:r w:rsidRPr="00BF11F2">
        <w:t>Telehealth, Mobile</w:t>
      </w:r>
      <w:r>
        <w:t xml:space="preserve"> &amp; Digital</w:t>
      </w:r>
      <w:r w:rsidRPr="00BF11F2">
        <w:t xml:space="preserve"> Health, Telemedicine</w:t>
      </w:r>
      <w:bookmarkEnd w:id="3"/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bookmarkStart w:id="4" w:name="_Hlk480981173"/>
      <w:r w:rsidRPr="00BE36D5">
        <w:rPr>
          <w:rFonts w:cs="Arial"/>
          <w:color w:val="000000"/>
          <w:szCs w:val="20"/>
          <w:lang w:eastAsia="en-GB"/>
        </w:rPr>
        <w:t xml:space="preserve">Self-management of diabetes using telemonitoring - via </w:t>
      </w:r>
      <w:hyperlink r:id="rId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TunstallHealth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Study: Barriers and enablers of type 2 diabetes self-management in people with severe mental illness - via </w:t>
      </w:r>
      <w:hyperlink r:id="rId10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An online version of the NHS 111 service is being trialled across Suffolk - via </w:t>
      </w:r>
      <w:hyperlink r:id="rId11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EADT24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Study: Post-op care for breast cancer patients supported by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mHealth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app - via </w:t>
      </w:r>
      <w:hyperlink r:id="rId1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The latest generation of health and fitness wearables - via </w:t>
      </w:r>
      <w:hyperlink r:id="rId13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HuffingtonPost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From U.S.: As telemedicine becomes more widely used, quality of care will need to improve - via </w:t>
      </w:r>
      <w:hyperlink r:id="rId1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sacbee_news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Study shows patients like remote monitoring via mobile app for follow-up care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healthcaredive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How organizations can increase their chances of telehealth success - via </w:t>
      </w:r>
      <w:hyperlink r:id="rId1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HDMmagazine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MyAsthma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self management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app links with online GP service - via </w:t>
      </w:r>
      <w:hyperlink r:id="rId17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practice_biz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Tackling healthcare challenges: apply for funding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incl</w:t>
      </w:r>
      <w:proofErr w:type="spellEnd"/>
      <w:r w:rsidRPr="00BE36D5">
        <w:rPr>
          <w:rFonts w:cs="Arial"/>
          <w:color w:val="000000"/>
          <w:szCs w:val="20"/>
          <w:lang w:eastAsia="en-GB"/>
        </w:rPr>
        <w:t> #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digitalhealth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 - deadline 31 May 2017 - via </w:t>
      </w:r>
      <w:hyperlink r:id="rId1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innovateuk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Pond Healthcare Innovation gets $2.1M for mobile spirometer - via </w:t>
      </w:r>
      <w:hyperlink r:id="rId1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 Health relaunches as Samsung Health, adds telemedicine integration and more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Digital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behavioral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health company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AbleTo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launches app-based screening tool - via </w:t>
      </w:r>
      <w:hyperlink r:id="rId2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How are hospitals using mobile devices for care? - via </w:t>
      </w:r>
      <w:hyperlink r:id="rId2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Designing Wearables That Sense, Think, and Communicate - via </w:t>
      </w:r>
      <w:hyperlink r:id="rId23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PDandD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What can the UK learn from Finland's approach to mental health including online approaches? - via </w:t>
      </w:r>
      <w:hyperlink r:id="rId24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Wellness Apps Evade the FDA, Only to Land In Court - via </w:t>
      </w:r>
      <w:hyperlink r:id="rId25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WIRED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eRedbook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to be introduced across London - via </w:t>
      </w:r>
      <w:hyperlink r:id="rId26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How your voice will help you understand data analytics - the post-app world - via </w:t>
      </w:r>
      <w:hyperlink r:id="rId27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VentureBeat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Report: Telehealth’s economic impact could have broad reach in rural communities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What we learned from 100+ digital health CEOs - via </w:t>
      </w:r>
      <w:hyperlink r:id="rId2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Rock_Health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lastRenderedPageBreak/>
        <w:t xml:space="preserve">Bryant says NHS Digital must become more responsive - via </w:t>
      </w:r>
      <w:hyperlink r:id="rId30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>New #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ConnectedHealth</w:t>
      </w:r>
      <w:proofErr w:type="spellEnd"/>
      <w:r w:rsidRPr="00BE36D5">
        <w:rPr>
          <w:rFonts w:cs="Arial"/>
          <w:color w:val="000000"/>
          <w:szCs w:val="20"/>
          <w:lang w:eastAsia="en-GB"/>
        </w:rPr>
        <w:t> Campaign features 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DigitalHealth.London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- via </w:t>
      </w:r>
      <w:hyperlink r:id="rId3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DHealthLDN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>JMIR: #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WhyWeTweetMH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: Understanding Why People Use Twitter to Discuss Mental Health Problems - via </w:t>
      </w:r>
      <w:hyperlink r:id="rId3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JMedInternetRes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JAMA: Needed Innovation in Digital Health and Smartphone Applications for Mental Health - via </w:t>
      </w:r>
      <w:hyperlink r:id="rId33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JAMA_current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>Connecting to health through technology-enabled care (TEC)</w:t>
      </w:r>
      <w:r w:rsidR="006C4A48" w:rsidRPr="00BE36D5">
        <w:rPr>
          <w:rFonts w:cs="Arial"/>
          <w:color w:val="000000"/>
          <w:szCs w:val="20"/>
          <w:lang w:eastAsia="en-GB"/>
        </w:rPr>
        <w:t xml:space="preserve"> </w:t>
      </w:r>
      <w:r w:rsidRPr="00BE36D5">
        <w:rPr>
          <w:rFonts w:cs="Arial"/>
          <w:color w:val="000000"/>
          <w:szCs w:val="20"/>
          <w:lang w:eastAsia="en-GB"/>
        </w:rPr>
        <w:t>- @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AlysonScurfield</w:t>
      </w:r>
      <w:proofErr w:type="spellEnd"/>
      <w:r w:rsidRPr="00BE36D5">
        <w:rPr>
          <w:rFonts w:cs="Arial"/>
          <w:color w:val="000000"/>
          <w:szCs w:val="20"/>
          <w:lang w:eastAsia="en-GB"/>
        </w:rPr>
        <w:t> from @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TSAVoice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- via </w:t>
      </w:r>
      <w:hyperlink r:id="rId3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MediaplanetUK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The evolution of wearable technology - via </w:t>
      </w:r>
      <w:hyperlink r:id="rId3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TelegraphNews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>Digital technology for mental health: asking the right questions -#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DigitalMHQ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 survey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Mental_Elf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Report to U.S.: Congress: Telehealth &amp; Remote Patient Monitoring Use in Medicare &amp; Federal Programs - via </w:t>
      </w:r>
      <w:hyperlink r:id="rId37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USGAO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Report calls for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Dept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of Health to create standardised Remote Health Management network by 2020 - via </w:t>
      </w:r>
      <w:hyperlink r:id="rId3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IMechE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 new report from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IMechE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suggests potential NHS savings from remote health monitoring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TheEngineerUK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NHS Digital Health and Care Survey - views needed on plans for London - via </w:t>
      </w:r>
      <w:hyperlink r:id="rId4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DigitalHealthLondon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Valuable mental health apps lost in a sea of untrustworthy digital solutions - via </w:t>
      </w:r>
      <w:hyperlink r:id="rId4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AHRQ Seeking Data on Use of Telehealth for Acute and Chronic Care Consultations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HCInformatics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FDA clears Bluetooth BP monitor, 7-day wearable ECG, and two other digital health products - via </w:t>
      </w:r>
      <w:hyperlink r:id="rId43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From U.S.: 83% of ATA surveyed Healthcare Orgs to Invest in Telehealth,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mHealth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Tools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Apps library is advance for a digital NHS - via </w:t>
      </w:r>
      <w:hyperlink r:id="rId4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Explore the NHS developer platform to access health data, test your apps &amp; access our standards - via </w:t>
      </w:r>
      <w:hyperlink r:id="rId4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Data sharing agreements signed across Bradford’s health and social care - via </w:t>
      </w:r>
      <w:hyperlink r:id="rId47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>Interoperability, patient-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centered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care expected to aid telemedicine - via </w:t>
      </w:r>
      <w:hyperlink r:id="rId4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HDMmagazine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NHS England launches platform to create marketplace and testbed for healthcare app developers - via </w:t>
      </w:r>
      <w:hyperlink r:id="rId4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PublicTech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Effectiveness of home blood pressure telemonitoring: systematic review &amp; meta-analysis of RCT - via </w:t>
      </w:r>
      <w:hyperlink r:id="rId50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Coping with schizophrenia? Could smart home tech help - via </w:t>
      </w:r>
      <w:hyperlink r:id="rId51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CNET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lastRenderedPageBreak/>
        <w:t xml:space="preserve">The Accuracy of Heart Rate Monitoring by Some Wrist-Worn Activity Trackers - via </w:t>
      </w:r>
      <w:hyperlink r:id="rId52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NHS 111 Online trial launched in Suffolk - via </w:t>
      </w:r>
      <w:hyperlink r:id="rId53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Digital Health Champion Crowned in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XPrize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Tricorder Challenge - via </w:t>
      </w:r>
      <w:hyperlink r:id="rId5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UK National Health Service relaunching health app library along with developer toolkit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5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iMedicalApps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How Cleveland Clinic uses telehealth to introduce new dimensions of care - via </w:t>
      </w:r>
      <w:hyperlink r:id="rId5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healthcareitnews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Singapore picks telehealth to support its elderly - via </w:t>
      </w:r>
      <w:hyperlink r:id="rId57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GovInsider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AHIMA journal examines the role of mobile health in combating adult obesity - via </w:t>
      </w:r>
      <w:hyperlink r:id="rId5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DOTmedcom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Digital health companies are targeting obesity and diabetes, but will it work? - via </w:t>
      </w:r>
      <w:hyperlink r:id="rId5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Amazon Alexa Challenge Envisions an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mHealth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Care Management Tool for T2 diabetes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6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NHS England boosts apps development - via </w:t>
      </w:r>
      <w:hyperlink r:id="rId6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UKAuthority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NHS Digital appoints new CEO - via </w:t>
      </w:r>
      <w:hyperlink r:id="rId6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Telemedicine can improve screening access, efficiency for diabetes-caused blindness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63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Telehealth: Some Thumbs Up, Some Down, On Quality of Care - via </w:t>
      </w:r>
      <w:hyperlink r:id="rId6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ManagedCareMag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mobileDOCTOR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- Canada's First Telemedicine Program for International Students - via </w:t>
      </w:r>
      <w:hyperlink r:id="rId6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YahooFinance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Can Mobile Phones Play a Role in Improving Health Behaviours in Youth? - via </w:t>
      </w:r>
      <w:hyperlink r:id="rId6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mednewbulletin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Event: Digital Health and Care Congress – 11-12 July 2017, London - via </w:t>
      </w:r>
      <w:hyperlink r:id="rId67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The power of digital health: what can we learn from one million posts? - via </w:t>
      </w:r>
      <w:hyperlink r:id="rId6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Replacing pills with apps: How digital health is becoming pharma’s newest competitor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6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Mobile phones improve outcomes for HIV-positive people across the globe - via </w:t>
      </w:r>
      <w:hyperlink r:id="rId7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medical_xpress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The Next Generation Of Telehealth - via </w:t>
      </w:r>
      <w:hyperlink r:id="rId7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HuffingtonPost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How Telehealth Platforms Will Reshape U.S. Healthcare Delivery - via </w:t>
      </w:r>
      <w:hyperlink r:id="rId7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HuffingtonPost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Could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shared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medical appointments help the NHS and patients? by Ara Darzi - via </w:t>
      </w:r>
      <w:hyperlink r:id="rId73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Report to U.S.: Congress: Telehealth &amp; Remote Patient Monitoring Use in Medicare &amp; Federal Programs - via </w:t>
      </w:r>
      <w:hyperlink r:id="rId74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USGAO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>Apple has a secret team working on the holy grail for treating diabetes - by @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75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lastRenderedPageBreak/>
        <w:t xml:space="preserve">JMIR: Mobile Phone-Delivered Cognitive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Behavioral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Therapy for Insomnia: A Randomized Waitlist Controlled Trial - via </w:t>
      </w:r>
      <w:hyperlink r:id="rId76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NHS England launches platform to create marketplace and testbed for healthcare app developers - via </w:t>
      </w:r>
      <w:hyperlink r:id="rId77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PublicTech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MobilDrTech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Launches Affordable, Hi-Def, Auto-Focus Telemedicine Exam Cam - via </w:t>
      </w:r>
      <w:hyperlink r:id="rId7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prweb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Alphabet’s Verily offers a more serious take on health monitoring wearables - via </w:t>
      </w:r>
      <w:hyperlink r:id="rId79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Singapore: National video consultation platform to allow patients to 'see' docs from home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8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ChannelNewsAsia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Smart bandages which tell doctor how wound is healing to begin trials - via </w:t>
      </w:r>
      <w:hyperlink r:id="rId81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Swansea University smart bandage trials 'within 12 months - via </w:t>
      </w:r>
      <w:hyperlink r:id="rId8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Senate telemedicine bill CHRONIC to expand services to chronic conditions, at-home care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83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Smartphone apps, tablets, wearables emerging as effective ways to improve diabetes care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8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CDW_Healthcare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Survey: half of orgs unprepared for digital transformations for mobile &amp;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IoT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devices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8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hitinfrastructure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Why technology isn’t the only component to telehealth success - via </w:t>
      </w:r>
      <w:hyperlink r:id="rId8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hdmmagazine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New report suggests that NHS hospitals won’t be paperless before 2027 - via </w:t>
      </w:r>
      <w:hyperlink r:id="rId87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Health wearables firm Fitbit holds talks with NHS - via </w:t>
      </w:r>
      <w:hyperlink r:id="rId88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How to measure ROI of telemedicine: An Oklahoma health system shares some insights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8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£7.3m funding for 11 Welsh digital health innovations - via </w:t>
      </w:r>
      <w:hyperlink r:id="rId9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HealthITCentral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Samsung and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WellDoc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partner to offer direct-to-consumer version of diabetes management app - via </w:t>
      </w:r>
      <w:hyperlink r:id="rId9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Medtronic-Garmin Deal Gives Wearables New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mHealth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Capabilities - via </w:t>
      </w:r>
      <w:hyperlink r:id="rId92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Samsung S Health relaunched as Samsung Health, telemedicine capability added - via </w:t>
      </w:r>
      <w:hyperlink r:id="rId93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ZDNet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GAO: Medicare policies hampering telehealth, remote patient monitoring use - via </w:t>
      </w:r>
      <w:hyperlink r:id="rId9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HDMmagazine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Nurses help to develop app to tackle patient deterioration at London trust - via </w:t>
      </w:r>
      <w:hyperlink r:id="rId9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NursingTimes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Telestroke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guidelines from American Telemedicine Association in Telemedicine and e-Health - via </w:t>
      </w:r>
      <w:hyperlink r:id="rId9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medical_xpress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Vidyo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Leads Telehealth Movement Expanding Across the U.S. - via </w:t>
      </w:r>
      <w:hyperlink r:id="rId97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YahooFinance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Do Medication Adherence Apps Deliver on Functionality Promises? - via </w:t>
      </w:r>
      <w:hyperlink r:id="rId9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mHealth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Apps for Cancer Survivors Aren’t Meeting Their Needs - via </w:t>
      </w:r>
      <w:hyperlink r:id="rId9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lastRenderedPageBreak/>
        <w:t xml:space="preserve">Wearable device equipped with sweat sensor can detect &amp; diagnose cystic fibrosis &amp; diabetes - via </w:t>
      </w:r>
      <w:hyperlink r:id="rId10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Sensor Devices for Mobile Health Care Market: global industry analysis 2025 - via </w:t>
      </w:r>
      <w:hyperlink r:id="rId10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Medgadget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West Suffolk Hospital invests in infrastructure to become paperless - via </w:t>
      </w:r>
      <w:hyperlink r:id="rId102" w:tgtFrame="_parent" w:history="1">
        <w:r w:rsidRPr="00BE36D5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From the U.S.: For older people living alone, daily automated calls can mean safety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03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washingtonpost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UK Tries Again With a Library of Certified Mobile Health Apps - via </w:t>
      </w:r>
      <w:hyperlink r:id="rId104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t>DiagnosisAI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Launches Amazon Alexa App to Provide Personalized Answers to Medical Questions - via </w:t>
      </w:r>
      <w:hyperlink r:id="rId105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Internetmeds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Accessibility concerns undercut technology’s promise to improve chronic conditions - via </w:t>
      </w: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06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D2520C" w:rsidRPr="00BE36D5" w:rsidRDefault="00D2520C" w:rsidP="00D2520C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D2520C" w:rsidRPr="00BE36D5" w:rsidRDefault="00D2520C" w:rsidP="00D2520C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Technology for carers – toolkit for professionals - via </w:t>
      </w:r>
      <w:hyperlink r:id="rId107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DHACA_org</w:t>
        </w:r>
        <w:proofErr w:type="spellEnd"/>
      </w:hyperlink>
    </w:p>
    <w:p w:rsidR="00BE36D5" w:rsidRPr="00BE36D5" w:rsidRDefault="00BE36D5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BE36D5" w:rsidRPr="00BE36D5" w:rsidRDefault="00BE36D5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UK triage chatbot maker 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babylon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gets $60M, plans next generation app - via </w:t>
      </w:r>
    </w:p>
    <w:p w:rsidR="00BE36D5" w:rsidRPr="00BE36D5" w:rsidRDefault="00BE36D5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08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BE36D5" w:rsidRDefault="00BE36D5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BE36D5" w:rsidRPr="00BE36D5" w:rsidRDefault="00BE36D5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50 things we now know about digital health consumers - via </w:t>
      </w:r>
      <w:hyperlink r:id="rId109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Rock_Health</w:t>
        </w:r>
        <w:proofErr w:type="spellEnd"/>
      </w:hyperlink>
    </w:p>
    <w:p w:rsidR="00BE36D5" w:rsidRDefault="00BE36D5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BE36D5" w:rsidRPr="00BE36D5" w:rsidRDefault="00BE36D5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Stanford and UC Berkeley researchers develop wearable sweat sensor as diagnostic tool - via </w:t>
      </w:r>
    </w:p>
    <w:p w:rsidR="00BE36D5" w:rsidRPr="00BE36D5" w:rsidRDefault="00BE36D5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10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BE36D5" w:rsidRDefault="00BE36D5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BE36D5" w:rsidRPr="00BE36D5" w:rsidRDefault="00BE36D5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Raising awareness of technology solutions in the home </w:t>
      </w:r>
      <w:r>
        <w:rPr>
          <w:rFonts w:cs="Arial"/>
          <w:color w:val="000000"/>
          <w:szCs w:val="20"/>
          <w:lang w:eastAsia="en-GB"/>
        </w:rPr>
        <w:t>–</w:t>
      </w:r>
      <w:r w:rsidRPr="00BE36D5">
        <w:rPr>
          <w:rFonts w:cs="Arial"/>
          <w:color w:val="000000"/>
          <w:szCs w:val="20"/>
          <w:lang w:eastAsia="en-GB"/>
        </w:rPr>
        <w:t xml:space="preserve"> via</w:t>
      </w:r>
      <w:r>
        <w:rPr>
          <w:rFonts w:cs="Arial"/>
          <w:color w:val="000000"/>
          <w:szCs w:val="20"/>
          <w:lang w:eastAsia="en-GB"/>
        </w:rPr>
        <w:t xml:space="preserve"> </w:t>
      </w:r>
      <w:hyperlink r:id="rId111" w:tgtFrame="_parent" w:history="1">
        <w:proofErr w:type="spellStart"/>
        <w:r w:rsidRPr="00BE36D5">
          <w:rPr>
            <w:rFonts w:cs="Arial"/>
            <w:color w:val="0563C1"/>
            <w:szCs w:val="20"/>
            <w:u w:val="single"/>
            <w:lang w:eastAsia="en-GB"/>
          </w:rPr>
          <w:t>TunstallHealth</w:t>
        </w:r>
        <w:proofErr w:type="spellEnd"/>
      </w:hyperlink>
    </w:p>
    <w:p w:rsidR="008B2927" w:rsidRPr="008B2927" w:rsidRDefault="008B2927" w:rsidP="008B2927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>
        <w:rPr>
          <w:rFonts w:ascii="Calibri" w:hAnsi="Calibri" w:cs="Calibri"/>
          <w:color w:val="000000"/>
          <w:sz w:val="22"/>
          <w:szCs w:val="22"/>
          <w:lang w:eastAsia="en-GB"/>
        </w:rPr>
        <w:br/>
      </w:r>
      <w:r w:rsidRPr="008B2927">
        <w:rPr>
          <w:rFonts w:cs="Arial"/>
          <w:color w:val="000000"/>
          <w:szCs w:val="20"/>
          <w:lang w:eastAsia="en-GB"/>
        </w:rPr>
        <w:t xml:space="preserve">New technology allows tetraplegic man to move hand with thought - via </w:t>
      </w:r>
      <w:hyperlink r:id="rId11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B1FB2" w:rsidRPr="00C274C4" w:rsidRDefault="00DD7E24" w:rsidP="004B1FB2">
      <w:pPr>
        <w:pStyle w:val="Heading2"/>
      </w:pPr>
      <w:bookmarkStart w:id="5" w:name="_Toc481046780"/>
      <w:r>
        <w:br/>
      </w:r>
      <w:r w:rsidR="004B1FB2">
        <w:t>1</w:t>
      </w:r>
      <w:r w:rsidR="004B1FB2" w:rsidRPr="00C274C4">
        <w:t>.</w:t>
      </w:r>
      <w:r w:rsidR="008B2927">
        <w:t>2</w:t>
      </w:r>
      <w:r w:rsidR="004B1FB2" w:rsidRPr="00C274C4">
        <w:t xml:space="preserve"> Health Tech</w:t>
      </w:r>
      <w:bookmarkEnd w:id="5"/>
    </w:p>
    <w:p w:rsidR="006458BC" w:rsidRPr="006458BC" w:rsidRDefault="006458BC" w:rsidP="006458B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Record numbers of GP practices closing following rise in the number of doctors retiring early - via </w:t>
      </w:r>
      <w:hyperlink r:id="rId11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Whole STP buys shared care record in likely first - via </w:t>
      </w:r>
      <w:hyperlink r:id="rId11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Disabled people being left behind &amp; are living in poverty with very poor life chance - via </w:t>
      </w: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1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U.S.: Survey: Hospitals' adoption of mobile strategies has doubled in the last five years - via </w:t>
      </w: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1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Citizen Identity project will be live by October 2017 - via </w:t>
      </w:r>
      <w:hyperlink r:id="rId11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ICO launches new resources to help prevent data breaches - via </w:t>
      </w:r>
      <w:hyperlink r:id="rId11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Four more acute global digital exemplars confirmed by NHS England - via </w:t>
      </w:r>
      <w:hyperlink r:id="rId11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No funds for flagship Global Digital Exemplars this financial year - via </w:t>
      </w:r>
      <w:hyperlink r:id="rId12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Dorset Care Record project signs £7.8m deal with Orion </w:t>
      </w:r>
      <w:r w:rsidR="00577AE3" w:rsidRPr="008B2927">
        <w:rPr>
          <w:rFonts w:cs="Arial"/>
          <w:color w:val="000000"/>
          <w:szCs w:val="20"/>
          <w:lang w:eastAsia="en-GB"/>
        </w:rPr>
        <w:t>–</w:t>
      </w:r>
      <w:r w:rsidRPr="008B2927">
        <w:rPr>
          <w:rFonts w:cs="Arial"/>
          <w:color w:val="000000"/>
          <w:szCs w:val="20"/>
          <w:lang w:eastAsia="en-GB"/>
        </w:rPr>
        <w:t xml:space="preserve"> via</w:t>
      </w:r>
      <w:r w:rsidR="00577AE3" w:rsidRPr="008B2927">
        <w:rPr>
          <w:rFonts w:cs="Arial"/>
          <w:color w:val="000000"/>
          <w:szCs w:val="20"/>
          <w:lang w:eastAsia="en-GB"/>
        </w:rPr>
        <w:t xml:space="preserve"> </w:t>
      </w:r>
      <w:hyperlink r:id="rId12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lastRenderedPageBreak/>
        <w:t xml:space="preserve">Patients to get access to GP records via NHS.uk in September 2017 - via </w:t>
      </w:r>
      <w:hyperlink r:id="rId12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8121E" w:rsidRPr="008B2927" w:rsidRDefault="00577AE3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W</w:t>
      </w:r>
      <w:r w:rsidR="0048121E" w:rsidRPr="008B2927">
        <w:rPr>
          <w:rFonts w:cs="Arial"/>
          <w:color w:val="000000"/>
          <w:szCs w:val="20"/>
          <w:lang w:eastAsia="en-GB"/>
        </w:rPr>
        <w:t xml:space="preserve">orrying lack of credible strategy to encourage uptake of technology &amp; innovation in the NHS - via </w:t>
      </w:r>
      <w:hyperlink r:id="rId123" w:tgtFrame="_parent" w:history="1">
        <w:proofErr w:type="spellStart"/>
        <w:r w:rsidR="0048121E" w:rsidRPr="008B2927">
          <w:rPr>
            <w:rFonts w:cs="Arial"/>
            <w:color w:val="0563C1"/>
            <w:szCs w:val="20"/>
            <w:u w:val="single"/>
            <w:lang w:eastAsia="en-GB"/>
          </w:rPr>
          <w:t>UKHouseofLords</w:t>
        </w:r>
        <w:proofErr w:type="spellEnd"/>
      </w:hyperlink>
    </w:p>
    <w:p w:rsidR="00577AE3" w:rsidRPr="008B2927" w:rsidRDefault="00577AE3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Harnessing storytelling and tech to improve care in later life - RSA - via </w:t>
      </w:r>
      <w:hyperlink r:id="rId12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theRSAorg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Former NHS Digital chief defends record on data sharing - via </w:t>
      </w:r>
      <w:hyperlink r:id="rId12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8 high-tech innovations transforming how autistic children communicate </w:t>
      </w:r>
      <w:r w:rsidR="0081072D" w:rsidRPr="008B2927">
        <w:rPr>
          <w:rFonts w:cs="Arial"/>
          <w:color w:val="000000"/>
          <w:szCs w:val="20"/>
          <w:lang w:eastAsia="en-GB"/>
        </w:rPr>
        <w:t>–</w:t>
      </w:r>
      <w:r w:rsidRPr="008B2927">
        <w:rPr>
          <w:rFonts w:cs="Arial"/>
          <w:color w:val="000000"/>
          <w:szCs w:val="20"/>
          <w:lang w:eastAsia="en-GB"/>
        </w:rPr>
        <w:t xml:space="preserve"> via</w:t>
      </w:r>
      <w:r w:rsidR="0081072D" w:rsidRPr="008B2927">
        <w:rPr>
          <w:rFonts w:cs="Arial"/>
          <w:color w:val="000000"/>
          <w:szCs w:val="20"/>
          <w:lang w:eastAsia="en-GB"/>
        </w:rPr>
        <w:t xml:space="preserve"> </w:t>
      </w:r>
      <w:hyperlink r:id="rId12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mashable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Can “Digital Therapeutics” Be as Good as Drugs? - by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12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TechReview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How hospitals could be rebuilt, better than before ~ tech could revolutionise the way they work - via </w:t>
      </w:r>
      <w:hyperlink r:id="rId12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TheEconomist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Handheld EEG device rapidly assesses brain bleeding - via </w:t>
      </w:r>
      <w:hyperlink r:id="rId12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HDMmagazine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NHS.UK - transforming digital health - via </w:t>
      </w:r>
      <w:hyperlink r:id="rId13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CQC cracks down on potentially unsafe online pharmacies </w:t>
      </w:r>
      <w:r w:rsidR="0081072D" w:rsidRPr="008B2927">
        <w:rPr>
          <w:rFonts w:cs="Arial"/>
          <w:color w:val="000000"/>
          <w:szCs w:val="20"/>
          <w:lang w:eastAsia="en-GB"/>
        </w:rPr>
        <w:t>–</w:t>
      </w:r>
      <w:r w:rsidRPr="008B2927">
        <w:rPr>
          <w:rFonts w:cs="Arial"/>
          <w:color w:val="000000"/>
          <w:szCs w:val="20"/>
          <w:lang w:eastAsia="en-GB"/>
        </w:rPr>
        <w:t xml:space="preserve"> via</w:t>
      </w:r>
      <w:r w:rsidR="0081072D" w:rsidRPr="008B2927">
        <w:rPr>
          <w:rFonts w:cs="Arial"/>
          <w:color w:val="000000"/>
          <w:szCs w:val="20"/>
          <w:lang w:eastAsia="en-GB"/>
        </w:rPr>
        <w:t xml:space="preserve"> </w:t>
      </w:r>
      <w:hyperlink r:id="rId13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Treasury belatedly approves £160m tech funding for acute digital exemplars - via </w:t>
      </w: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3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Hack Day is coming to the CCIO and CIO Summer Schools - via </w:t>
      </w:r>
      <w:hyperlink r:id="rId13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48121E" w:rsidRPr="008B2927" w:rsidRDefault="0048121E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Sarah Wilkinson to head up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NHSDigital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13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8B2927">
        <w:rPr>
          <w:rFonts w:cs="Arial"/>
          <w:color w:val="000000"/>
          <w:szCs w:val="20"/>
          <w:lang w:eastAsia="en-GB"/>
        </w:rPr>
        <w:t>Sansoro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Raises $5.2m to Drive Integration of Digital Health with Electronic Medical Records - via </w:t>
      </w:r>
      <w:hyperlink r:id="rId13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YahooFinance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The Role Of Health Technology In Lessening Pressures On The NHS - via </w:t>
      </w:r>
      <w:hyperlink r:id="rId13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HuffingtonPost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Pilot trusts using real-time technology to increase bed capacity - via </w:t>
      </w:r>
      <w:hyperlink r:id="rId13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NHSImprovement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Digital appoints Home Office CTO as new CEO - via </w:t>
      </w:r>
      <w:hyperlink r:id="rId13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Video technology trialled for premature babies in Scottish hospital </w:t>
      </w:r>
      <w:r w:rsidR="0081072D" w:rsidRPr="008B2927">
        <w:rPr>
          <w:rFonts w:cs="Arial"/>
          <w:color w:val="000000"/>
          <w:szCs w:val="20"/>
          <w:lang w:eastAsia="en-GB"/>
        </w:rPr>
        <w:t>–</w:t>
      </w:r>
      <w:r w:rsidRPr="008B2927">
        <w:rPr>
          <w:rFonts w:cs="Arial"/>
          <w:color w:val="000000"/>
          <w:szCs w:val="20"/>
          <w:lang w:eastAsia="en-GB"/>
        </w:rPr>
        <w:t xml:space="preserve"> via</w:t>
      </w:r>
      <w:r w:rsidR="0081072D" w:rsidRPr="008B2927">
        <w:rPr>
          <w:rFonts w:cs="Arial"/>
          <w:color w:val="000000"/>
          <w:szCs w:val="20"/>
          <w:lang w:eastAsia="en-GB"/>
        </w:rPr>
        <w:t xml:space="preserve"> </w:t>
      </w:r>
      <w:hyperlink r:id="rId13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People Who Use Social Care Must Be At Heart Of Our Digital Developments by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rhidianhughes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14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HuffPostTech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Juliet Bauer on the value of ‘knowledge from the other side’ - via </w:t>
      </w:r>
      <w:hyperlink r:id="rId14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The 12 digital health mergers and acquisitions of Q1 2017 - via </w:t>
      </w:r>
      <w:hyperlink r:id="rId14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81072D" w:rsidRPr="008B2927" w:rsidRDefault="0081072D" w:rsidP="0048121E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8121E" w:rsidRPr="008B2927" w:rsidRDefault="0048121E" w:rsidP="0048121E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Juliet Bauer confirms NHS.uk to become gateway to GP records by September </w:t>
      </w:r>
      <w:r w:rsidR="0081072D" w:rsidRPr="008B2927">
        <w:rPr>
          <w:rFonts w:cs="Arial"/>
          <w:color w:val="000000"/>
          <w:szCs w:val="20"/>
          <w:lang w:eastAsia="en-GB"/>
        </w:rPr>
        <w:t>–</w:t>
      </w:r>
      <w:r w:rsidRPr="008B2927">
        <w:rPr>
          <w:rFonts w:cs="Arial"/>
          <w:color w:val="000000"/>
          <w:szCs w:val="20"/>
          <w:lang w:eastAsia="en-GB"/>
        </w:rPr>
        <w:t xml:space="preserve"> via</w:t>
      </w:r>
      <w:r w:rsidR="0081072D" w:rsidRPr="008B2927">
        <w:rPr>
          <w:rFonts w:cs="Arial"/>
          <w:color w:val="000000"/>
          <w:szCs w:val="20"/>
          <w:lang w:eastAsia="en-GB"/>
        </w:rPr>
        <w:t xml:space="preserve"> </w:t>
      </w:r>
      <w:hyperlink r:id="rId14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>
        <w:rPr>
          <w:rFonts w:cs="Arial"/>
          <w:color w:val="000000"/>
          <w:szCs w:val="20"/>
          <w:lang w:eastAsia="en-GB"/>
        </w:rPr>
        <w:t>H</w:t>
      </w:r>
      <w:r w:rsidRPr="00BE36D5">
        <w:rPr>
          <w:rFonts w:cs="Arial"/>
          <w:color w:val="000000"/>
          <w:szCs w:val="20"/>
          <w:lang w:eastAsia="en-GB"/>
        </w:rPr>
        <w:t xml:space="preserve">ow a digital NHS saves time &amp; money – and transforms care - by Dr Afzal Chaudhry, Cambridge NHS - via </w:t>
      </w:r>
      <w:hyperlink r:id="rId144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From U.S.: Leading hospital systems creating 'digital front doors' to foster brand loyalty - via </w:t>
      </w: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4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modrnhealthcr</w:t>
        </w:r>
        <w:proofErr w:type="spellEnd"/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Three Key Investment Challenges At The Intersection Of Health And Technology - via </w:t>
      </w:r>
      <w:hyperlink r:id="rId14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BE36D5">
        <w:rPr>
          <w:rFonts w:cs="Arial"/>
          <w:color w:val="000000"/>
          <w:szCs w:val="20"/>
          <w:lang w:eastAsia="en-GB"/>
        </w:rPr>
        <w:lastRenderedPageBreak/>
        <w:t>Barts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Health - update on IT failure - via </w:t>
      </w:r>
      <w:hyperlink r:id="rId14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E67A77" w:rsidRPr="008B2927" w:rsidRDefault="00E67A77" w:rsidP="004B1FB2">
      <w:pPr>
        <w:pStyle w:val="Heading2"/>
        <w:rPr>
          <w:sz w:val="20"/>
        </w:rPr>
      </w:pPr>
    </w:p>
    <w:p w:rsidR="004B1FB2" w:rsidRPr="00C274C4" w:rsidRDefault="004B1FB2" w:rsidP="004B1FB2">
      <w:pPr>
        <w:pStyle w:val="Heading2"/>
      </w:pPr>
      <w:bookmarkStart w:id="6" w:name="_Toc481046781"/>
      <w:r>
        <w:t>1</w:t>
      </w:r>
      <w:r w:rsidRPr="00C274C4">
        <w:t>.</w:t>
      </w:r>
      <w:r w:rsidR="008B2927">
        <w:t>3</w:t>
      </w:r>
      <w:r w:rsidRPr="00C274C4">
        <w:t xml:space="preserve"> Robotics, AI and VR</w:t>
      </w:r>
      <w:bookmarkEnd w:id="6"/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Robot Nannies Are Here, But Won't Replace Your Babysitter -- Yet - via </w:t>
      </w:r>
      <w:hyperlink r:id="rId14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Monitoring vital signs with artificial intelligence - via </w:t>
      </w:r>
      <w:hyperlink r:id="rId14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HorizonMagEU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UK researchers working on robots that can monitor and care for older people - via </w:t>
      </w:r>
      <w:hyperlink r:id="rId15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CNET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Building an AI Chip Saved Google From Building a Dozen New Data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Centers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15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WIRED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Lack of workforce plan 'biggest internal threat' to NHS sustainability - Lords report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5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Artificial Intelligence, deep learning and modern healthcare - via </w:t>
      </w:r>
      <w:hyperlink r:id="rId15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futurism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Long-term sustainability of NHS and Adult Social Care under threat - via </w:t>
      </w:r>
      <w:hyperlink r:id="rId15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UKHouseofLords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Scotland chief executive Paul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Gray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talks integration - via </w:t>
      </w:r>
      <w:hyperlink r:id="rId15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HolyroodDaily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Robotics and Elderly Care: Delivery of Quality Care Through Automation and Data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5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RoboticsTmrw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The robot debate is over: the jobs are gone and they aren't coming back - says Tim Dunlop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5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Why the Rise of AI Makes Human Intelligence More Valuable Than Ever - via </w:t>
      </w:r>
      <w:hyperlink r:id="rId15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singularityhub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Project launched to create artificial intelligence virtual GP - via </w:t>
      </w:r>
      <w:hyperlink r:id="rId15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Google Home is an AI butler that could change your life - by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Aatif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Sulleyman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16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Virtual Reality for Management of Pain in Hospitalized Patients: Controlled Trial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6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JMedInternetRes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Samsung Galaxy S8 hides home button and gains Bixby AI - via </w:t>
      </w:r>
      <w:hyperlink r:id="rId16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How Machine Learning May Help Tackle Depression - via </w:t>
      </w:r>
      <w:hyperlink r:id="rId16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techreview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U.S. Hospital makes $119 million bet on virtual, augmented reality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center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16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HealthITNews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Survey: Why AI and robotics will define New Health - via </w:t>
      </w:r>
      <w:hyperlink r:id="rId16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PwC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AI is now the best friend IT ever had - via </w:t>
      </w:r>
      <w:hyperlink r:id="rId16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VentureBeat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AI Won’t Change Companies Without Great UX - via </w:t>
      </w:r>
      <w:hyperlink r:id="rId16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HarvardBiz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Robots and pensioners to the rescue - how Japanese society is adapting to changing times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6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ChathamHouse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In small study,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AiCure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app led to improvement in medication adherence - via </w:t>
      </w:r>
      <w:hyperlink r:id="rId16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AI - No one really knows how advanced algorithms do what they do. That could be a problem - via </w:t>
      </w:r>
      <w:hyperlink r:id="rId17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techreview</w:t>
        </w:r>
        <w:proofErr w:type="spellEnd"/>
      </w:hyperlink>
    </w:p>
    <w:p w:rsidR="00153E33" w:rsidRPr="008B2927" w:rsidRDefault="008B2927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>
        <w:rPr>
          <w:rFonts w:cs="Arial"/>
          <w:color w:val="000000"/>
          <w:szCs w:val="20"/>
          <w:lang w:eastAsia="en-GB"/>
        </w:rPr>
        <w:lastRenderedPageBreak/>
        <w:br/>
      </w:r>
      <w:r w:rsidR="00153E33" w:rsidRPr="008B2927">
        <w:rPr>
          <w:rFonts w:cs="Arial"/>
          <w:color w:val="000000"/>
          <w:szCs w:val="20"/>
          <w:lang w:eastAsia="en-GB"/>
        </w:rPr>
        <w:t xml:space="preserve">Erica &amp; Hiroshi Ishiguro - robot technology - the future is closer than we might think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7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Could digital detectives solve an ancient puzzle – joint pain and the weather? - via </w:t>
      </w:r>
      <w:hyperlink r:id="rId17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Rise of the robots: What advances mean for workers - via </w:t>
      </w:r>
      <w:hyperlink r:id="rId17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Self-taught artificial intelligence beats doctors at predicting heart attacks - via </w:t>
      </w:r>
      <w:hyperlink r:id="rId17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sciencemagazine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Toyota Plans to Offer a Robotic Leg to Help the Disabled - via </w:t>
      </w:r>
      <w:hyperlink r:id="rId17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VOALearnEnglish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Beware the unintended consequences of a robot revolution - via </w:t>
      </w:r>
      <w:hyperlink r:id="rId17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auto"/>
          <w:szCs w:val="20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How artificial intelligence is revolutionizing healthcare - via </w:t>
      </w:r>
      <w:hyperlink r:id="rId17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TheNextWeb</w:t>
        </w:r>
        <w:proofErr w:type="spellEnd"/>
      </w:hyperlink>
    </w:p>
    <w:p w:rsidR="00153E33" w:rsidRPr="008B2927" w:rsidRDefault="008B2927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>
        <w:rPr>
          <w:rFonts w:cs="Arial"/>
          <w:color w:val="000000"/>
          <w:szCs w:val="20"/>
          <w:lang w:eastAsia="en-GB"/>
        </w:rPr>
        <w:br/>
      </w:r>
      <w:proofErr w:type="spellStart"/>
      <w:r w:rsidR="00153E33" w:rsidRPr="008B2927">
        <w:rPr>
          <w:rFonts w:cs="Arial"/>
          <w:color w:val="000000"/>
          <w:szCs w:val="20"/>
          <w:lang w:eastAsia="en-GB"/>
        </w:rPr>
        <w:t>Numa</w:t>
      </w:r>
      <w:proofErr w:type="spellEnd"/>
      <w:r w:rsidR="00153E33" w:rsidRPr="008B2927">
        <w:rPr>
          <w:rFonts w:cs="Arial"/>
          <w:color w:val="000000"/>
          <w:szCs w:val="20"/>
          <w:lang w:eastAsia="en-GB"/>
        </w:rPr>
        <w:t xml:space="preserve"> launches Artificially Intelligent Healthcare App - via </w:t>
      </w:r>
      <w:hyperlink r:id="rId178" w:tgtFrame="_parent" w:history="1">
        <w:proofErr w:type="spellStart"/>
        <w:r w:rsidR="00153E33" w:rsidRPr="008B2927">
          <w:rPr>
            <w:rFonts w:cs="Arial"/>
            <w:color w:val="0563C1"/>
            <w:szCs w:val="20"/>
            <w:u w:val="single"/>
            <w:lang w:eastAsia="en-GB"/>
          </w:rPr>
          <w:t>BusinessDayNg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Patients willing to put faith in AI and robots for surgical procedures, survey shows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7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TheNationalUAE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Robots celebrate birthday for pensioners as China tackles ageing population with - via </w:t>
      </w: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8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MailOnline</w:t>
        </w:r>
        <w:proofErr w:type="spellEnd"/>
      </w:hyperlink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153E33" w:rsidRPr="008B2927" w:rsidRDefault="00153E33" w:rsidP="00153E3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Ada is a UK AI-powered doctor app and telemedicine service - via </w:t>
      </w:r>
      <w:hyperlink r:id="rId18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>
        <w:rPr>
          <w:rFonts w:cs="Arial"/>
          <w:color w:val="000000"/>
          <w:szCs w:val="20"/>
          <w:lang w:eastAsia="en-GB"/>
        </w:rPr>
        <w:t>b</w:t>
      </w:r>
      <w:r w:rsidRPr="00BE36D5">
        <w:rPr>
          <w:rFonts w:cs="Arial"/>
          <w:color w:val="000000"/>
          <w:szCs w:val="20"/>
          <w:lang w:eastAsia="en-GB"/>
        </w:rPr>
        <w:t>abylon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announces Europe’s largest investment in AI for health </w:t>
      </w:r>
      <w:r>
        <w:rPr>
          <w:rFonts w:cs="Arial"/>
          <w:color w:val="000000"/>
          <w:szCs w:val="20"/>
          <w:lang w:eastAsia="en-GB"/>
        </w:rPr>
        <w:t>–</w:t>
      </w:r>
      <w:r w:rsidRPr="00BE36D5">
        <w:rPr>
          <w:rFonts w:cs="Arial"/>
          <w:color w:val="000000"/>
          <w:szCs w:val="20"/>
          <w:lang w:eastAsia="en-GB"/>
        </w:rPr>
        <w:t xml:space="preserve"> via</w:t>
      </w:r>
      <w:r>
        <w:rPr>
          <w:rFonts w:cs="Arial"/>
          <w:color w:val="000000"/>
          <w:szCs w:val="20"/>
          <w:lang w:eastAsia="en-GB"/>
        </w:rPr>
        <w:t xml:space="preserve"> </w:t>
      </w:r>
      <w:hyperlink r:id="rId18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babylonhealth</w:t>
        </w:r>
        <w:proofErr w:type="spellEnd"/>
      </w:hyperlink>
    </w:p>
    <w:p w:rsidR="004B1FB2" w:rsidRPr="00C274C4" w:rsidRDefault="008B2927" w:rsidP="004B1FB2">
      <w:pPr>
        <w:pStyle w:val="Heading2"/>
      </w:pPr>
      <w:r>
        <w:br/>
      </w:r>
      <w:bookmarkStart w:id="7" w:name="_Toc481046782"/>
      <w:r w:rsidR="004B1FB2">
        <w:t>1</w:t>
      </w:r>
      <w:r w:rsidR="004B1FB2" w:rsidRPr="00C274C4">
        <w:t>.</w:t>
      </w:r>
      <w:r>
        <w:t>4</w:t>
      </w:r>
      <w:r w:rsidR="004B1FB2" w:rsidRPr="00C274C4">
        <w:t xml:space="preserve"> Policy, guidance, announcements, miscellaneous</w:t>
      </w:r>
      <w:bookmarkEnd w:id="7"/>
    </w:p>
    <w:p w:rsidR="00411CD1" w:rsidRPr="008B2927" w:rsidRDefault="00DD7E24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>
        <w:rPr>
          <w:rFonts w:cs="Arial"/>
          <w:color w:val="000000"/>
          <w:szCs w:val="20"/>
          <w:lang w:eastAsia="en-GB"/>
        </w:rPr>
        <w:br/>
      </w:r>
      <w:r w:rsidR="00411CD1" w:rsidRPr="008B2927">
        <w:rPr>
          <w:rFonts w:cs="Arial"/>
          <w:color w:val="000000"/>
          <w:szCs w:val="20"/>
          <w:lang w:eastAsia="en-GB"/>
        </w:rPr>
        <w:t xml:space="preserve">Feinstein Institute Study Results in Tool to Track Effectiveness of Digital eHealth Software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8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PRNewswire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Do you have a health care intervention proven to deliver better care - via </w:t>
      </w:r>
      <w:hyperlink r:id="rId18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HealthFdn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Andrew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Dilnot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says social care system is ‘most pernicious means-test’ in the British welfare state - via </w:t>
      </w:r>
      <w:hyperlink r:id="rId18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1072D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Immigration skills charge could hit health funding for years - via </w:t>
      </w:r>
      <w:hyperlink r:id="rId18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1500 people with dementia to receive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trueCall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devices to block nuisance calls - via </w:t>
      </w:r>
      <w:hyperlink r:id="rId18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8B2927">
        <w:rPr>
          <w:rFonts w:cs="Arial"/>
          <w:color w:val="000000"/>
          <w:szCs w:val="20"/>
          <w:lang w:eastAsia="en-GB"/>
        </w:rPr>
        <w:t>VivaLnk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launches Fever Scout, the FDA-cleared thermometer patch - via </w:t>
      </w:r>
      <w:hyperlink r:id="rId18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Care City Launches Innovation Test Bed Video (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AliveCor</w:t>
      </w:r>
      <w:proofErr w:type="spellEnd"/>
      <w:r w:rsidRPr="008B2927">
        <w:rPr>
          <w:rFonts w:cs="Arial"/>
          <w:color w:val="000000"/>
          <w:szCs w:val="20"/>
          <w:lang w:eastAsia="en-GB"/>
        </w:rPr>
        <w:t>/Canary Care/Health Unlocked</w:t>
      </w:r>
      <w:r w:rsidR="00AF59BB" w:rsidRPr="008B2927">
        <w:rPr>
          <w:rFonts w:cs="Arial"/>
          <w:color w:val="000000"/>
          <w:szCs w:val="20"/>
          <w:lang w:eastAsia="en-GB"/>
        </w:rPr>
        <w:t>)</w:t>
      </w:r>
      <w:r w:rsidRPr="008B2927">
        <w:rPr>
          <w:rFonts w:cs="Arial"/>
          <w:color w:val="000000"/>
          <w:szCs w:val="20"/>
          <w:lang w:eastAsia="en-GB"/>
        </w:rPr>
        <w:t xml:space="preserve">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8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CareCityUK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Evidence shows GPs should back health checks scheme, says NHS cardiovascular lead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9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GPonlinenews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Should the budget’s billions for social care put a spring in our step? - via </w:t>
      </w:r>
      <w:hyperlink r:id="rId19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CareTalkMag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Emory Healthcare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eICU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program saves Medicare millions - via </w:t>
      </w:r>
      <w:hyperlink r:id="rId19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Allocating social care funds: difficult decisions ahead - via </w:t>
      </w:r>
      <w:hyperlink r:id="rId19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lastRenderedPageBreak/>
        <w:t xml:space="preserve"> Smoking causes one in ten deaths globally, major new study reveals - via </w:t>
      </w:r>
      <w:hyperlink r:id="rId194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Websites selling prescription medicines reprimanded by CQC for compromising patient safety - via </w:t>
      </w:r>
      <w:hyperlink r:id="rId19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risking people's health by rationing test strips, Diabetes UK says - via </w:t>
      </w:r>
      <w:hyperlink r:id="rId19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Tim Berners-Lee, Inventor of the Web, Plots a Radical Overhaul of His Creation - via </w:t>
      </w:r>
      <w:hyperlink r:id="rId19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WIRED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Electronic skin' to monitor your health - via </w:t>
      </w:r>
      <w:hyperlink r:id="rId19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Misdiagnosis rates - U.S. study looks at second opinions provided by Mayo Clinic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9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washingtonpost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Should exercise be compulsory at work? - via </w:t>
      </w:r>
      <w:hyperlink r:id="rId20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The American care model that benefits old and young alike – and could soon come to the UK - via </w:t>
      </w:r>
      <w:hyperlink r:id="rId20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Disabled people over two times more likely to be living in food poverty, report finds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0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More than 20 million Britons 'physically inactive - via </w:t>
      </w:r>
      <w:hyperlink r:id="rId20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Simon Stevens' NHS gamble may be the right choice – but the price could be high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04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Paramedics taking tens of thousands of days a year off sick with stress - via </w:t>
      </w:r>
      <w:hyperlink r:id="rId20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1072D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Councils stripping back social care to bare minimum, MPs warn - via </w:t>
      </w:r>
      <w:hyperlink r:id="rId20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CommunityCare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8B2927">
        <w:rPr>
          <w:rFonts w:cs="Arial"/>
          <w:color w:val="000000"/>
          <w:szCs w:val="20"/>
          <w:lang w:eastAsia="en-GB"/>
        </w:rPr>
        <w:t>DevoManc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anniversary gives little cause for celebration - by Andrew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Harrop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20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The 5YFV review is showing us what good looks like &amp; inviting us to do it, better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0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RoyLilley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Next steps on the NHS Five Year Forward View - full document - via </w:t>
      </w:r>
      <w:hyperlink r:id="rId20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81072D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Plan to boost nurse numbers by 2020 - via </w:t>
      </w:r>
      <w:hyperlink r:id="rId21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STPs told to slow emergency admissions in 2017-18 - via </w:t>
      </w:r>
      <w:hyperlink r:id="rId21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First nine NHS potential 'accountable care systems' revealed - via </w:t>
      </w:r>
      <w:hyperlink r:id="rId21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Next steps for NHS 5 year forward view – what you need to know - via </w:t>
      </w:r>
      <w:hyperlink r:id="rId21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Mark Dayan sets out Brexit next steps and what that means for NHS and social care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1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NuffieldTrust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leaders must beware wishful thinking - @nedwards_1 - via </w:t>
      </w:r>
      <w:hyperlink r:id="rId21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NuffieldTrust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Welcoming NHS England’s Next steps on the Five Year Forward View - via </w:t>
      </w:r>
      <w:hyperlink r:id="rId21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Mental health global digital exemplars revealed by NHS England - via </w:t>
      </w:r>
      <w:hyperlink r:id="rId21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DHealthLDN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Next Steps on NHS 5 Year Forward View: future of primary care - via </w:t>
      </w:r>
      <w:hyperlink r:id="rId21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lastRenderedPageBreak/>
        <w:t xml:space="preserve">Next Steps on the NHS 5 Year Forward View: NHS action to prevent, diagnose &amp; treat cancer - via </w:t>
      </w:r>
      <w:hyperlink r:id="rId21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Next Steps on the Five Year Forward View: New parents in London to benefit from online Redbook - via </w:t>
      </w:r>
      <w:hyperlink r:id="rId22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Next Steps on NHS 5 Year Forward View: NHS sets out action to deliver NHS care fit for future - via </w:t>
      </w:r>
      <w:hyperlink r:id="rId22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Commons Select Committee: Major reform of social care funding and provision needed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2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CommonsCLG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accused of waving white flag as it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axes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18-week operation target - via </w:t>
      </w:r>
      <w:hyperlink r:id="rId22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Supported housing is a vital lifeline for thousands. So why is it being cut? - via </w:t>
      </w:r>
      <w:hyperlink r:id="rId224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8B2927">
        <w:rPr>
          <w:rFonts w:cs="Arial"/>
          <w:color w:val="000000"/>
          <w:szCs w:val="20"/>
          <w:lang w:eastAsia="en-GB"/>
        </w:rPr>
        <w:t>Gtr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Manchester control of health budget. It’s been tough, but progress is tangible - Jon Rouse - via </w:t>
      </w:r>
      <w:hyperlink r:id="rId22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GP workforce decline in last 3 months of 2016 - via </w:t>
      </w:r>
      <w:hyperlink r:id="rId22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pulsetoday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#Commissioners: here’s how you can be reimbursed for procurement of outcomes-based, co - via </w:t>
      </w:r>
      <w:hyperlink r:id="rId22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NIA_ITT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What’s The Big Vision For Care For Older and Disabled People? - Stephen Burke' - via </w:t>
      </w:r>
      <w:hyperlink r:id="rId22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HuffPostPol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Fog of Brexit is engulfing NHS - up to Theresa May to provide clarity - says Jonathan Ashworth - via </w:t>
      </w:r>
      <w:hyperlink r:id="rId22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NHS confusing public by using 'gobbledygook' -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NickTriggle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23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Wraparound care: is it the future of the NHS? - Dennis Campbell - via </w:t>
      </w:r>
      <w:hyperlink r:id="rId23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 world without retirement - via </w:t>
      </w:r>
      <w:hyperlink r:id="rId23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1072D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Is the NHS listening? Usher Syndrome, when you no longer hear with your eyes!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3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mollywatttrust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FDA approves sale of genetic tests for risk of Alzheimer’s and other diseases - via </w:t>
      </w:r>
      <w:hyperlink r:id="rId23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statnews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Let’s applaud Simon Stevens: the NHS boss with a plan - by Deborah Orr - via </w:t>
      </w:r>
      <w:hyperlink r:id="rId23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The smartphone is eventually going to die, and then things are going to get really crazy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3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BIUK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Google Home launches in the UK on April 6th priced at £129 - via </w:t>
      </w:r>
      <w:hyperlink r:id="rId23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verge</w:t>
        </w:r>
      </w:hyperlink>
    </w:p>
    <w:p w:rsidR="0081072D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From U.S.: Congress just cleared the way for internet providers to sell your web browsing history - via </w:t>
      </w:r>
      <w:hyperlink r:id="rId23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verge</w:t>
        </w:r>
      </w:hyperlink>
    </w:p>
    <w:p w:rsidR="0081072D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Private care home residents pay nearly £10,000-a-year extra to subsidise council shortfalls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3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to fast-track nurses as record EU staff leave service after Brexit vote - via </w:t>
      </w:r>
      <w:hyperlink r:id="rId24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1072D" w:rsidRPr="008B2927" w:rsidRDefault="0081072D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Record number of EU citizens quit working in NHS last year - via </w:t>
      </w:r>
      <w:hyperlink r:id="rId24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lastRenderedPageBreak/>
        <w:t xml:space="preserve"> Labour challenges Hunt over dropping NHS waiting times target - NHS Constitution?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4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recruits must be given special status after Brexit, MPs urge - via </w:t>
      </w:r>
      <w:hyperlink r:id="rId24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Interview with Sir Bruce Keogh, NHS England Medical Director on wait times - via </w:t>
      </w:r>
      <w:hyperlink r:id="rId24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itvnews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Waiting times to increase in NHS England 'trade-off' - via </w:t>
      </w:r>
      <w:hyperlink r:id="rId24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SkyNews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Social care still needs a sustainable funding settlement - via </w:t>
      </w:r>
      <w:hyperlink r:id="rId24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could be about to axe a key waiting time target - via </w:t>
      </w:r>
      <w:hyperlink r:id="rId24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Hip and knee surgery waiting lists to lengthen as NHS focus on A&amp;E and cancer care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4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The Guardian view on changes to the NHS: transformative but not sustainable - Editorial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4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Simon Stevens' delivery plan for the NHS explained - via </w:t>
      </w:r>
      <w:hyperlink r:id="rId25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operations: Waiting times to rise in 'trade-off', boss says - via </w:t>
      </w:r>
      <w:hyperlink r:id="rId25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Sustainability &amp; transformation plans for NHS in England: what do they say &amp; what happens next? - via </w:t>
      </w:r>
      <w:hyperlink r:id="rId25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bmj_latest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We all like to feel special': hairdressers style a revolution in care homes - via </w:t>
      </w:r>
      <w:hyperlink r:id="rId25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Visa earnings threshold may force non-EU physios to quit the NHS - via </w:t>
      </w:r>
      <w:hyperlink r:id="rId25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thecsp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Why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axeing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18-week surgery target won't create more capacity in A&amp;E - by Chris Hopson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5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Time for a rethink on GP numbers - by Zara Aziz - via </w:t>
      </w:r>
      <w:hyperlink r:id="rId25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Two in five GPs in south-west of England plan to quit, survey finds - via </w:t>
      </w:r>
      <w:hyperlink r:id="rId25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Do not close the door to foreign scientists after Brexit, warn MPs - via </w:t>
      </w:r>
      <w:hyperlink r:id="rId25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Almost half of GPs plan to quit NHS due to 'perilously' low morale, survey suggests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5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What we need is a national social care service - by Anne Perkins - via </w:t>
      </w:r>
      <w:hyperlink r:id="rId26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in 2015-16 about 338,520 adult social care workers left their roles - shortage of 84,320 workers - via </w:t>
      </w:r>
      <w:hyperlink r:id="rId26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Facial-recognition software finds a new use: diagnosing genetic disorders - via </w:t>
      </w:r>
      <w:hyperlink r:id="rId26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statnews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How Many Pills Are Too Many? - via </w:t>
      </w:r>
      <w:hyperlink r:id="rId26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UpshotNYT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Flagship £690m cancer service procurement abandoned over financial fears - via </w:t>
      </w:r>
      <w:hyperlink r:id="rId26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Find digital tools to help you manage and improve your health - via </w:t>
      </w:r>
      <w:hyperlink r:id="rId26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NHS England to expand provision of '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gamechanging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' stroke treatment - via </w:t>
      </w:r>
      <w:hyperlink r:id="rId26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lastRenderedPageBreak/>
        <w:t xml:space="preserve">Care worker suicides in England are on the rise, says ONS - via </w:t>
      </w:r>
      <w:hyperlink r:id="rId26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Social care system 'beginning to collapse' as estimated 900 carers quit every day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6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Amazon Fire TV Stick review: cheap, great TV streaming device with new interface and Alexa - via </w:t>
      </w:r>
      <w:hyperlink r:id="rId26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How to start a social care revolution in seven easy steps - Katie Johnston - via </w:t>
      </w:r>
      <w:hyperlink r:id="rId27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To Be a Genius, Think Like a 94-Year-Old - via </w:t>
      </w:r>
      <w:hyperlink r:id="rId27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nytimes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Crisis looms for social policy agenda as Brexit preoccupies Whitehall - via </w:t>
      </w:r>
      <w:hyperlink r:id="rId27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New study reveals the huge contribution of carers - via </w:t>
      </w:r>
      <w:hyperlink r:id="rId27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DimblebyCancerC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Patients with learning disabilities missing out on health checks - via </w:t>
      </w:r>
      <w:hyperlink r:id="rId27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Biggest ever NHS tender launched as £6bn contract put on market - via </w:t>
      </w:r>
      <w:hyperlink r:id="rId27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Sharp rise in A&amp;Es turning away ambulances - via </w:t>
      </w:r>
      <w:hyperlink r:id="rId27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Leaked Govt figures reveal post-Brexit fears of nursing shortage in worst case scenario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7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SkyNews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Leak reveals worst case scenario for nursing after Brexit - via </w:t>
      </w:r>
      <w:hyperlink r:id="rId27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Sir Bruce Keogh to leave NHS England - via </w:t>
      </w:r>
      <w:hyperlink r:id="rId27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Winter insight: The ambulance service - via </w:t>
      </w:r>
      <w:hyperlink r:id="rId28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NuffieldTrust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A&amp;E redirecting increasing number of ambulances to other hospitals - via </w:t>
      </w:r>
      <w:hyperlink r:id="rId28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1066FF" w:rsidRPr="008B2927" w:rsidRDefault="001066FF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Best and worst areas for care home quality in England revealed in new research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IndependentAge</w:t>
        </w:r>
        <w:proofErr w:type="spellEnd"/>
      </w:hyperlink>
    </w:p>
    <w:p w:rsidR="001066FF" w:rsidRPr="008B2927" w:rsidRDefault="001066FF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Principia vanguard reduces A&amp;E attendances by 29 per cent for care home residents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Cheshunt care home fire: Two dead and 33 rescued - via </w:t>
      </w:r>
      <w:hyperlink r:id="rId28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Technology is a marvel – now let’s make it moral - by Martha Lane Fox - via </w:t>
      </w:r>
      <w:hyperlink r:id="rId28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U.S. funding for the NIH is having an impact on biotechnology start-ups and research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NHS hoping to borrow from private investment companies to pay for hospital repairs &amp; equipment - via </w:t>
      </w:r>
      <w:hyperlink r:id="rId28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Meet the director of a Penn Med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center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working to marry health care and social media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dailypenn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If general practice fails, the whole NHS fails - by Kailash Chand - via </w:t>
      </w:r>
      <w:hyperlink r:id="rId28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Health: A key issue in the general election - via </w:t>
      </w:r>
      <w:hyperlink r:id="rId29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BBCHughPym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lastRenderedPageBreak/>
        <w:t xml:space="preserve">Report: Care providers must involve people they support in designing new digital solutions </w:t>
      </w:r>
      <w:r w:rsidR="001066FF" w:rsidRPr="008B2927">
        <w:rPr>
          <w:rFonts w:cs="Arial"/>
          <w:color w:val="000000"/>
          <w:szCs w:val="20"/>
          <w:lang w:eastAsia="en-GB"/>
        </w:rPr>
        <w:t>–</w:t>
      </w:r>
      <w:r w:rsidRPr="008B2927">
        <w:rPr>
          <w:rFonts w:cs="Arial"/>
          <w:color w:val="000000"/>
          <w:szCs w:val="20"/>
          <w:lang w:eastAsia="en-GB"/>
        </w:rPr>
        <w:t xml:space="preserve"> via</w:t>
      </w:r>
      <w:r w:rsidR="001066FF" w:rsidRPr="008B2927">
        <w:rPr>
          <w:rFonts w:cs="Arial"/>
          <w:color w:val="000000"/>
          <w:szCs w:val="20"/>
          <w:lang w:eastAsia="en-GB"/>
        </w:rPr>
        <w:t xml:space="preserve"> </w:t>
      </w:r>
      <w:hyperlink r:id="rId29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VODGmembership</w:t>
        </w:r>
        <w:proofErr w:type="spellEnd"/>
      </w:hyperlink>
    </w:p>
    <w:p w:rsidR="001066FF" w:rsidRPr="008B2927" w:rsidRDefault="001066FF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U.K. government injects $135 million into driverless and electric projects - via </w:t>
      </w:r>
      <w:hyperlink r:id="rId29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RWW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Integration and Better Care Fund Policy Framework 2017 to 2019 - via </w:t>
      </w:r>
      <w:hyperlink r:id="rId29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DHgovuk</w:t>
        </w:r>
        <w:proofErr w:type="spellEnd"/>
      </w:hyperlink>
    </w:p>
    <w:p w:rsidR="00411CD1" w:rsidRPr="008B2927" w:rsidRDefault="008B2927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>
        <w:rPr>
          <w:rFonts w:cs="Arial"/>
          <w:color w:val="000000"/>
          <w:szCs w:val="20"/>
          <w:lang w:eastAsia="en-GB"/>
        </w:rPr>
        <w:br/>
      </w:r>
      <w:r w:rsidR="00411CD1" w:rsidRPr="008B2927">
        <w:rPr>
          <w:rFonts w:cs="Arial"/>
          <w:color w:val="000000"/>
          <w:szCs w:val="20"/>
          <w:lang w:eastAsia="en-GB"/>
        </w:rPr>
        <w:t xml:space="preserve">Patients suffer worst ever winter for A&amp;E admission delays - via </w:t>
      </w:r>
      <w:hyperlink r:id="rId294" w:tgtFrame="_parent" w:history="1">
        <w:r w:rsidR="00411CD1"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8B2927">
        <w:rPr>
          <w:rFonts w:cs="Arial"/>
          <w:color w:val="000000"/>
          <w:szCs w:val="20"/>
          <w:lang w:eastAsia="en-GB"/>
        </w:rPr>
        <w:t>Telemental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Health Is Becoming the Norm - via </w:t>
      </w:r>
      <w:hyperlink r:id="rId29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ManagedCareMag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ATA issues guidance on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telestroke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,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telemental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health services for youth - via </w:t>
      </w:r>
      <w:hyperlink r:id="rId296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healthcaredive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Tackling Weight Loss and Diabetes With Video Chats - via </w:t>
      </w:r>
      <w:hyperlink r:id="rId29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nytimes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Stroke patients in England set to receive revolutionary new treatment - via </w:t>
      </w:r>
      <w:hyperlink r:id="rId29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Up to six million people set to benefit from more clinical pharmacists in GP surgeries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9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Mental health patients set to benefit from pioneering new digital services - via </w:t>
      </w:r>
      <w:hyperlink r:id="rId30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More NHS mental health patients treated privately - via </w:t>
      </w:r>
      <w:hyperlink r:id="rId30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Text Messaging Boosts Patient Engagement, Improves Outcomes - via </w:t>
      </w:r>
      <w:hyperlink r:id="rId30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healthitoutcomes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New innovation scorecard platform launched - via </w:t>
      </w:r>
      <w:hyperlink r:id="rId30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DHgovuk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Online support: investigating the role of public online forums in mental health - via </w:t>
      </w:r>
      <w:hyperlink r:id="rId30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8B2927">
        <w:rPr>
          <w:rFonts w:cs="Arial"/>
          <w:color w:val="000000"/>
          <w:szCs w:val="20"/>
          <w:lang w:eastAsia="en-GB"/>
        </w:rPr>
        <w:t>Wellcome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Trust launches Understanding Patient Data site - via </w:t>
      </w:r>
      <w:hyperlink r:id="rId30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HealthITCentral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Short staffed hospitals 'offer doctors £95 an hour' to fill rota gaps - via </w:t>
      </w:r>
      <w:hyperlink r:id="rId30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Swiss Test Wireless Cameras to Monitor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Newborns'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Vital Signs - via </w:t>
      </w:r>
      <w:hyperlink r:id="rId30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newsmax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Patients suffer worst ever winter for A&amp;E admission delays - via </w:t>
      </w:r>
      <w:hyperlink r:id="rId30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In conversation with…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MollyWattTalks</w:t>
      </w:r>
      <w:proofErr w:type="spellEnd"/>
      <w:r w:rsidRPr="008B2927">
        <w:rPr>
          <w:rFonts w:cs="Arial"/>
          <w:color w:val="000000"/>
          <w:szCs w:val="20"/>
          <w:lang w:eastAsia="en-GB"/>
        </w:rPr>
        <w:t> - bit.ly/2nQSqfK via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DHealthLD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0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DHealthLDN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Share of £8.5m to fund feasibility studies in infrastructure systems or health and life sciences - via </w:t>
      </w:r>
      <w:hyperlink r:id="rId31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innovateuk</w:t>
        </w:r>
        <w:proofErr w:type="spellEnd"/>
      </w:hyperlink>
    </w:p>
    <w:p w:rsidR="001066FF" w:rsidRPr="008B2927" w:rsidRDefault="001066FF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Four in five GPs say social care cuts are driving up practice workload - via </w:t>
      </w:r>
      <w:hyperlink r:id="rId31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gponline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This is what social care needs from the green paper to avert a crisis - by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PaulBurstow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1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Apple And Google, The Next Big Pharma - via </w:t>
      </w:r>
      <w:hyperlink r:id="rId31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Mark Zuckerberg just signed the death warrant for the smartphone - says Matt Weinberger - via </w:t>
      </w:r>
      <w:hyperlink r:id="rId314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Terminally ill children should have access to around-the-clock homecare, says NICE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1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NICEcomms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lastRenderedPageBreak/>
        <w:t xml:space="preserve">Sodexo enters UK home care market - via </w:t>
      </w:r>
      <w:hyperlink r:id="rId31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Trying to avoid care home fees? Think twice, consumers told - via </w:t>
      </w:r>
      <w:hyperlink r:id="rId31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100,000 wait more than two weeks to see cancer specialist - via </w:t>
      </w:r>
      <w:hyperlink r:id="rId31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Stressed GPs will hire 1,500 pharmacists to ease workload - via </w:t>
      </w:r>
      <w:hyperlink r:id="rId31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MailOnline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Number of NHS managers still growing as GP posts fall again - via </w:t>
      </w:r>
      <w:hyperlink r:id="rId320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NICE Technology Appraisals in the NHS in England (Innovation Scorecard) - via </w:t>
      </w:r>
      <w:hyperlink r:id="rId32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Hull CCG pools entire budget with council in £600m fund - via </w:t>
      </w:r>
      <w:hyperlink r:id="rId322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8B2927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Cancer symptoms often missed by GPs in England, study suggests - via </w:t>
      </w:r>
      <w:hyperlink r:id="rId323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Will NHS stats spark polling day debate? - via </w:t>
      </w:r>
      <w:hyperlink r:id="rId324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BBCHughPym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England's new metro mayors will have influential role in NHS - via </w:t>
      </w:r>
      <w:hyperlink r:id="rId325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Rise in hospital admissions for infants triggers call for NHS overhaul - via </w:t>
      </w:r>
      <w:hyperlink r:id="rId32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From Singapore: 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Mundipharma’s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digital power for asthma patients - via </w:t>
      </w:r>
      <w:hyperlink r:id="rId327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IndependentSG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Witty Health Inc. Launches an Intelligent Remote Health Risk Monitoring Platform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28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prweb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MTI gets FDA clearance for connected spirometer - via </w:t>
      </w:r>
      <w:hyperlink r:id="rId329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Cardiff University gets £13m to be UK dementia centre - via </w:t>
      </w:r>
      <w:hyperlink r:id="rId33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 xml:space="preserve">Funds for next winter will ease pressure on accident and emergency (A&amp;E) departments in England - via </w:t>
      </w:r>
      <w:hyperlink r:id="rId331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DHgovuk</w:t>
        </w:r>
        <w:proofErr w:type="spellEnd"/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Alphabet will track health data of 10,000 volunteers to create map of human health - by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  <w:hyperlink r:id="rId332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 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8B2927">
        <w:rPr>
          <w:rFonts w:cs="Arial"/>
          <w:color w:val="000000"/>
          <w:szCs w:val="20"/>
          <w:lang w:eastAsia="en-GB"/>
        </w:rPr>
        <w:t>Innovation supply and demand: never the twain shall meet? - @</w:t>
      </w:r>
      <w:proofErr w:type="spellStart"/>
      <w:r w:rsidRPr="008B2927">
        <w:rPr>
          <w:rFonts w:cs="Arial"/>
          <w:color w:val="000000"/>
          <w:szCs w:val="20"/>
          <w:lang w:eastAsia="en-GB"/>
        </w:rPr>
        <w:t>NHSAccelerator</w:t>
      </w:r>
      <w:proofErr w:type="spellEnd"/>
      <w:r w:rsidRPr="008B2927">
        <w:rPr>
          <w:rFonts w:cs="Arial"/>
          <w:color w:val="000000"/>
          <w:szCs w:val="20"/>
          <w:lang w:eastAsia="en-GB"/>
        </w:rPr>
        <w:t xml:space="preserve"> - via </w:t>
      </w:r>
    </w:p>
    <w:p w:rsidR="00411CD1" w:rsidRPr="008B2927" w:rsidRDefault="00411CD1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33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UCLPartners</w:t>
        </w:r>
        <w:proofErr w:type="spellEnd"/>
      </w:hyperlink>
    </w:p>
    <w:p w:rsidR="00BE36D5" w:rsidRPr="008B2927" w:rsidRDefault="00BE36D5" w:rsidP="00411CD1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Social care green paper is an opportunity too important to be missed - by Peter Beresford - via </w:t>
      </w: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34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Science 37 picks up $29 million more for remote clinical trials - via </w:t>
      </w:r>
      <w:hyperlink r:id="rId335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Burnout, depression and anxiety – why the NHS has a problem with staff health - via </w:t>
      </w:r>
      <w:hyperlink r:id="rId336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New computers could delete thoughts without your knowledge, experts warn - via </w:t>
      </w:r>
      <w:hyperlink r:id="rId337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Iris Scans Come to Nursing Homes. Next Stop, Your Phone - via </w:t>
      </w:r>
      <w:hyperlink r:id="rId338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WIRED</w:t>
        </w:r>
      </w:hyperlink>
    </w:p>
    <w:p w:rsidR="008B2927" w:rsidRDefault="008B2927" w:rsidP="00BE36D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8B2927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 xml:space="preserve">Older people want to be cared for at home. Micro-providers are the answer - </w:t>
      </w:r>
      <w:r>
        <w:rPr>
          <w:rFonts w:cs="Arial"/>
          <w:color w:val="000000"/>
          <w:szCs w:val="20"/>
          <w:lang w:eastAsia="en-GB"/>
        </w:rPr>
        <w:t>b</w:t>
      </w:r>
      <w:r w:rsidRPr="00BE36D5">
        <w:rPr>
          <w:rFonts w:cs="Arial"/>
          <w:color w:val="000000"/>
          <w:szCs w:val="20"/>
          <w:lang w:eastAsia="en-GB"/>
        </w:rPr>
        <w:t>y @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DavidJ_Brindle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</w:t>
      </w:r>
      <w:r>
        <w:rPr>
          <w:rFonts w:cs="Arial"/>
          <w:color w:val="000000"/>
          <w:szCs w:val="20"/>
          <w:lang w:eastAsia="en-GB"/>
        </w:rPr>
        <w:t>–</w:t>
      </w:r>
      <w:r w:rsidRPr="00BE36D5">
        <w:rPr>
          <w:rFonts w:cs="Arial"/>
          <w:color w:val="000000"/>
          <w:szCs w:val="20"/>
          <w:lang w:eastAsia="en-GB"/>
        </w:rPr>
        <w:t xml:space="preserve"> via</w:t>
      </w:r>
      <w:r>
        <w:rPr>
          <w:rFonts w:cs="Arial"/>
          <w:color w:val="000000"/>
          <w:szCs w:val="20"/>
          <w:lang w:eastAsia="en-GB"/>
        </w:rPr>
        <w:t xml:space="preserve"> </w:t>
      </w:r>
      <w:hyperlink r:id="rId339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8B2927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t>Brexit May Be The Story Of The Day, But The Chapter On Social Care Is Missing - by @</w:t>
      </w:r>
      <w:proofErr w:type="spellStart"/>
      <w:r w:rsidRPr="00BE36D5">
        <w:rPr>
          <w:rFonts w:cs="Arial"/>
          <w:color w:val="000000"/>
          <w:szCs w:val="20"/>
          <w:lang w:eastAsia="en-GB"/>
        </w:rPr>
        <w:t>rhidianhughes</w:t>
      </w:r>
      <w:proofErr w:type="spellEnd"/>
      <w:r w:rsidRPr="00BE36D5">
        <w:rPr>
          <w:rFonts w:cs="Arial"/>
          <w:color w:val="000000"/>
          <w:szCs w:val="20"/>
          <w:lang w:eastAsia="en-GB"/>
        </w:rPr>
        <w:t xml:space="preserve"> - via </w:t>
      </w:r>
      <w:hyperlink r:id="rId340" w:tgtFrame="_parent" w:history="1">
        <w:proofErr w:type="spellStart"/>
        <w:r w:rsidRPr="008B2927">
          <w:rPr>
            <w:rFonts w:cs="Arial"/>
            <w:color w:val="0563C1"/>
            <w:szCs w:val="20"/>
            <w:u w:val="single"/>
            <w:lang w:eastAsia="en-GB"/>
          </w:rPr>
          <w:t>huffpost</w:t>
        </w:r>
        <w:proofErr w:type="spellEnd"/>
      </w:hyperlink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8B2927" w:rsidRPr="00BE36D5" w:rsidRDefault="008B2927" w:rsidP="00BE36D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BE36D5">
        <w:rPr>
          <w:rFonts w:cs="Arial"/>
          <w:color w:val="000000"/>
          <w:szCs w:val="20"/>
          <w:lang w:eastAsia="en-GB"/>
        </w:rPr>
        <w:lastRenderedPageBreak/>
        <w:t xml:space="preserve">Connected Health Cities creates blockchain patient consent model - via </w:t>
      </w:r>
      <w:hyperlink r:id="rId341" w:tgtFrame="_parent" w:history="1">
        <w:r w:rsidRPr="008B2927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D63BD7" w:rsidRDefault="00D63BD7" w:rsidP="004A0697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F27B31" w:rsidRDefault="00FB1136" w:rsidP="009451B3">
      <w:pPr>
        <w:pStyle w:val="Heading1"/>
      </w:pPr>
      <w:bookmarkStart w:id="8" w:name="_Toc481046783"/>
      <w:bookmarkEnd w:id="2"/>
      <w:bookmarkEnd w:id="4"/>
      <w:r>
        <w:t>2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8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9425A5" w:rsidRDefault="00ED1E71" w:rsidP="00CE6A4C">
      <w:pPr>
        <w:spacing w:line="240" w:lineRule="auto"/>
        <w:rPr>
          <w:rStyle w:val="Hyperlink"/>
          <w:rFonts w:cs="Arial"/>
          <w:b w:val="0"/>
          <w:szCs w:val="20"/>
        </w:rPr>
      </w:pPr>
      <w:r w:rsidRPr="00CE6A4C">
        <w:rPr>
          <w:rFonts w:cs="Arial"/>
          <w:color w:val="000000"/>
          <w:szCs w:val="20"/>
          <w:shd w:val="clear" w:color="auto" w:fill="FFFFFF"/>
        </w:rPr>
        <w:t>UK e-Health Week 2017' - 3/4 May</w:t>
      </w:r>
      <w:r w:rsidR="00EC1C4E">
        <w:rPr>
          <w:rFonts w:cs="Arial"/>
          <w:color w:val="000000"/>
          <w:szCs w:val="20"/>
          <w:shd w:val="clear" w:color="auto" w:fill="FFFFFF"/>
        </w:rPr>
        <w:t xml:space="preserve"> 2017</w:t>
      </w:r>
      <w:r w:rsidRPr="00CE6A4C">
        <w:rPr>
          <w:rFonts w:cs="Arial"/>
          <w:color w:val="000000"/>
          <w:szCs w:val="20"/>
          <w:shd w:val="clear" w:color="auto" w:fill="FFFFFF"/>
        </w:rPr>
        <w:t xml:space="preserve">, London </w:t>
      </w:r>
      <w:hyperlink r:id="rId342" w:history="1">
        <w:r w:rsidRPr="00CE6A4C">
          <w:rPr>
            <w:rStyle w:val="Hyperlink"/>
            <w:rFonts w:cs="Arial"/>
            <w:b w:val="0"/>
            <w:szCs w:val="20"/>
          </w:rPr>
          <w:t>http://ukehealthweek.com/index.asp?close=yes</w:t>
        </w:r>
      </w:hyperlink>
    </w:p>
    <w:p w:rsidR="00FA205C" w:rsidRDefault="00FA205C" w:rsidP="00FA205C">
      <w:pPr>
        <w:shd w:val="clear" w:color="auto" w:fill="FFFFFF"/>
        <w:rPr>
          <w:rFonts w:cs="Arial"/>
          <w:color w:val="222222"/>
          <w:sz w:val="19"/>
          <w:szCs w:val="19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RSM: </w:t>
      </w:r>
      <w:r w:rsidRPr="00FA205C">
        <w:rPr>
          <w:rFonts w:cs="Arial"/>
          <w:color w:val="000000"/>
          <w:szCs w:val="20"/>
          <w:shd w:val="clear" w:color="auto" w:fill="FFFFFF"/>
        </w:rPr>
        <w:t>3rd annual future of medicine meeting - the role of doctors in 2027 – 18 May 2017, London</w:t>
      </w:r>
      <w:r>
        <w:rPr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hyperlink r:id="rId343" w:history="1">
        <w:r w:rsidRPr="00FA205C">
          <w:rPr>
            <w:rStyle w:val="Hyperlink"/>
            <w:rFonts w:cs="Arial"/>
            <w:b w:val="0"/>
            <w:szCs w:val="20"/>
            <w:shd w:val="clear" w:color="auto" w:fill="FFFFFF"/>
          </w:rPr>
          <w:t>https://www.rsm.ac.uk/events/teh06</w:t>
        </w:r>
      </w:hyperlink>
      <w:r>
        <w:rPr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</w:p>
    <w:p w:rsidR="00FA205C" w:rsidRDefault="00FA205C" w:rsidP="00FA205C">
      <w:pPr>
        <w:shd w:val="clear" w:color="auto" w:fill="FFFFFF"/>
        <w:rPr>
          <w:rFonts w:ascii="Calibri" w:hAnsi="Calibri" w:cs="Calibri"/>
          <w:b/>
          <w:bCs/>
          <w:color w:val="222222"/>
          <w:sz w:val="22"/>
          <w:szCs w:val="22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RSM: </w:t>
      </w:r>
      <w:r w:rsidRPr="00FA205C">
        <w:rPr>
          <w:rFonts w:cs="Arial"/>
          <w:color w:val="000000"/>
          <w:szCs w:val="20"/>
          <w:shd w:val="clear" w:color="auto" w:fill="FFFFFF"/>
        </w:rPr>
        <w:t>Digital health and insurance: A perfect partnership? – 1 June</w:t>
      </w:r>
      <w:r w:rsidR="00EC1C4E">
        <w:rPr>
          <w:rFonts w:cs="Arial"/>
          <w:color w:val="000000"/>
          <w:szCs w:val="20"/>
          <w:shd w:val="clear" w:color="auto" w:fill="FFFFFF"/>
        </w:rPr>
        <w:t xml:space="preserve"> 2017</w:t>
      </w:r>
      <w:r w:rsidRPr="00FA205C">
        <w:rPr>
          <w:rFonts w:cs="Arial"/>
          <w:color w:val="000000"/>
          <w:szCs w:val="20"/>
          <w:shd w:val="clear" w:color="auto" w:fill="FFFFFF"/>
        </w:rPr>
        <w:t>, London</w:t>
      </w:r>
      <w:r>
        <w:rPr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hyperlink r:id="rId344" w:history="1">
        <w:r w:rsidRPr="00FA205C">
          <w:rPr>
            <w:rStyle w:val="Hyperlink"/>
            <w:rFonts w:cs="Arial"/>
            <w:b w:val="0"/>
            <w:szCs w:val="20"/>
            <w:shd w:val="clear" w:color="auto" w:fill="FFFFFF"/>
          </w:rPr>
          <w:t>https://www.rsm.ac.uk/events/teh04</w:t>
        </w:r>
      </w:hyperlink>
      <w:r>
        <w:rPr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</w:p>
    <w:p w:rsidR="00FA205C" w:rsidRPr="003054FB" w:rsidRDefault="00FA205C" w:rsidP="00FA205C">
      <w:pPr>
        <w:shd w:val="clear" w:color="auto" w:fill="FFFFFF"/>
        <w:rPr>
          <w:rFonts w:cs="Arial"/>
          <w:color w:val="222222"/>
          <w:sz w:val="19"/>
          <w:szCs w:val="19"/>
        </w:rPr>
      </w:pPr>
      <w:r w:rsidRPr="003054FB">
        <w:rPr>
          <w:rFonts w:ascii="Calibri" w:hAnsi="Calibri" w:cs="Calibri"/>
          <w:bCs/>
          <w:color w:val="222222"/>
          <w:sz w:val="22"/>
          <w:szCs w:val="22"/>
        </w:rPr>
        <w:t xml:space="preserve">Health + Care – 28-29 June 2017 </w:t>
      </w:r>
      <w:r w:rsidR="005D1DF1" w:rsidRPr="003054FB">
        <w:rPr>
          <w:rFonts w:ascii="Calibri" w:hAnsi="Calibri" w:cs="Calibri"/>
          <w:bCs/>
          <w:color w:val="222222"/>
          <w:sz w:val="22"/>
          <w:szCs w:val="22"/>
        </w:rPr>
        <w:t xml:space="preserve">– London </w:t>
      </w:r>
      <w:hyperlink r:id="rId345" w:history="1">
        <w:r w:rsidR="005D1DF1" w:rsidRPr="003054FB">
          <w:rPr>
            <w:rStyle w:val="Hyperlink"/>
            <w:rFonts w:cs="Arial"/>
            <w:b w:val="0"/>
            <w:szCs w:val="20"/>
            <w:shd w:val="clear" w:color="auto" w:fill="FFFFFF"/>
          </w:rPr>
          <w:t>http://www.healthpluscare.co.uk/</w:t>
        </w:r>
      </w:hyperlink>
      <w:r w:rsidR="005D1DF1" w:rsidRPr="003054FB">
        <w:rPr>
          <w:rFonts w:ascii="Calibri" w:hAnsi="Calibri" w:cs="Calibri"/>
          <w:bCs/>
          <w:color w:val="222222"/>
          <w:sz w:val="22"/>
          <w:szCs w:val="22"/>
        </w:rPr>
        <w:t xml:space="preserve"> </w:t>
      </w:r>
    </w:p>
    <w:p w:rsidR="00E955DF" w:rsidRPr="00FA205C" w:rsidRDefault="00E955DF" w:rsidP="00E955DF">
      <w:pPr>
        <w:spacing w:after="0" w:line="240" w:lineRule="auto"/>
        <w:rPr>
          <w:rStyle w:val="Hyperlink"/>
          <w:shd w:val="clear" w:color="auto" w:fill="FFFFFF"/>
        </w:rPr>
      </w:pPr>
      <w:r w:rsidRPr="007536BE">
        <w:rPr>
          <w:rFonts w:cs="Arial"/>
          <w:color w:val="000000"/>
          <w:szCs w:val="20"/>
          <w:lang w:eastAsia="en-GB"/>
        </w:rPr>
        <w:t xml:space="preserve">Digital Health and Care Congress 2017, 11-12 July, London - via </w:t>
      </w:r>
      <w:hyperlink r:id="rId346" w:tgtFrame="_parent" w:history="1">
        <w:proofErr w:type="spellStart"/>
        <w:r w:rsidRPr="00FA205C">
          <w:rPr>
            <w:rStyle w:val="Hyperlink"/>
            <w:rFonts w:cs="Arial"/>
            <w:b w:val="0"/>
            <w:szCs w:val="20"/>
            <w:shd w:val="clear" w:color="auto" w:fill="FFFFFF"/>
          </w:rPr>
          <w:t>TheKingsFund</w:t>
        </w:r>
        <w:proofErr w:type="spellEnd"/>
      </w:hyperlink>
    </w:p>
    <w:p w:rsidR="00D63BD7" w:rsidRDefault="00D63BD7" w:rsidP="00E955DF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8C2F16" w:rsidRPr="00FA205C" w:rsidRDefault="00FA205C" w:rsidP="00FA205C">
      <w:pPr>
        <w:spacing w:line="240" w:lineRule="auto"/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TSA: </w:t>
      </w:r>
      <w:r w:rsidRPr="00FA205C">
        <w:rPr>
          <w:rFonts w:cs="Arial"/>
          <w:color w:val="000000"/>
          <w:szCs w:val="20"/>
          <w:shd w:val="clear" w:color="auto" w:fill="FFFFFF"/>
        </w:rPr>
        <w:t xml:space="preserve">International Technology Enabled Care Conference – 16-17 October 2017, Birmingham </w:t>
      </w:r>
      <w:bookmarkStart w:id="9" w:name="_GoBack"/>
      <w:r w:rsidR="00E67A77">
        <w:fldChar w:fldCharType="begin"/>
      </w:r>
      <w:r w:rsidR="00E67A77">
        <w:instrText xml:space="preserve"> HYPERLINK "https://www.tsa-voice.org.uk/international-conference" </w:instrText>
      </w:r>
      <w:r w:rsidR="00E67A77">
        <w:fldChar w:fldCharType="separate"/>
      </w:r>
      <w:r w:rsidRPr="003054FB">
        <w:rPr>
          <w:rStyle w:val="Hyperlink"/>
          <w:rFonts w:cs="Arial"/>
          <w:b w:val="0"/>
          <w:szCs w:val="20"/>
          <w:shd w:val="clear" w:color="auto" w:fill="FFFFFF"/>
        </w:rPr>
        <w:t>https://www.tsa-voice.org.uk/international-conference</w:t>
      </w:r>
      <w:r w:rsidR="00E67A77">
        <w:rPr>
          <w:rStyle w:val="Hyperlink"/>
          <w:rFonts w:cs="Arial"/>
          <w:b w:val="0"/>
          <w:szCs w:val="20"/>
          <w:shd w:val="clear" w:color="auto" w:fill="FFFFFF"/>
        </w:rPr>
        <w:fldChar w:fldCharType="end"/>
      </w:r>
      <w:r>
        <w:rPr>
          <w:rFonts w:cs="Arial"/>
          <w:color w:val="000000"/>
          <w:szCs w:val="20"/>
          <w:shd w:val="clear" w:color="auto" w:fill="FFFFFF"/>
        </w:rPr>
        <w:t xml:space="preserve"> </w:t>
      </w:r>
    </w:p>
    <w:bookmarkEnd w:id="9"/>
    <w:p w:rsidR="00D63BD7" w:rsidRPr="007536BE" w:rsidRDefault="00D63BD7" w:rsidP="00E955DF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F689E" w:rsidRPr="00DF689E" w:rsidRDefault="00FB1136" w:rsidP="009451B3">
      <w:pPr>
        <w:pStyle w:val="Heading1"/>
      </w:pPr>
      <w:bookmarkStart w:id="10" w:name="_Toc481046784"/>
      <w:r>
        <w:t>3</w:t>
      </w:r>
      <w:r w:rsidR="00306D5B">
        <w:t xml:space="preserve"> </w:t>
      </w:r>
      <w:r w:rsidR="00DF689E" w:rsidRPr="00DF689E">
        <w:t>Other useful links</w:t>
      </w:r>
      <w:bookmarkEnd w:id="10"/>
    </w:p>
    <w:p w:rsidR="00D8583A" w:rsidRPr="009975F2" w:rsidRDefault="00DF689E" w:rsidP="00BF11F2">
      <w:pPr>
        <w:spacing w:line="240" w:lineRule="auto"/>
        <w:rPr>
          <w:color w:val="000000" w:themeColor="text1"/>
        </w:rPr>
      </w:pPr>
      <w:r w:rsidRPr="0098613F">
        <w:t xml:space="preserve">Housing Learning and Improvement Network </w:t>
      </w:r>
      <w:hyperlink r:id="rId347" w:history="1">
        <w:r w:rsidRPr="0027186D">
          <w:rPr>
            <w:rStyle w:val="Hyperlink"/>
            <w:rFonts w:cs="Arial"/>
            <w:b w:val="0"/>
          </w:rPr>
          <w:t>www.housinglin.org.uk</w:t>
        </w:r>
      </w:hyperlink>
      <w:r w:rsidRPr="0098613F">
        <w:t xml:space="preserve"> Twitter: @</w:t>
      </w:r>
      <w:proofErr w:type="spellStart"/>
      <w:r w:rsidRPr="0098613F">
        <w:t>HousingLIN</w:t>
      </w:r>
      <w:proofErr w:type="spellEnd"/>
      <w:r w:rsidR="004C3B2D">
        <w:br/>
      </w:r>
      <w:r w:rsidR="004C3B2D">
        <w:br/>
      </w:r>
      <w:r w:rsidRPr="0098613F">
        <w:t xml:space="preserve">Telecare Learning and Improvement Network </w:t>
      </w:r>
      <w:hyperlink r:id="rId348" w:history="1">
        <w:r w:rsidRPr="0027186D">
          <w:rPr>
            <w:rStyle w:val="Hyperlink"/>
            <w:rFonts w:cs="Arial"/>
            <w:b w:val="0"/>
          </w:rPr>
          <w:t>www.telecarelin.org.uk</w:t>
        </w:r>
      </w:hyperlink>
      <w:r w:rsidRPr="0098613F">
        <w:t xml:space="preserve"> </w:t>
      </w:r>
      <w:r>
        <w:t>#</w:t>
      </w:r>
      <w:proofErr w:type="spellStart"/>
      <w:r>
        <w:t>TLINnews</w:t>
      </w:r>
      <w:proofErr w:type="spellEnd"/>
      <w:r w:rsidRPr="0098613F">
        <w:t xml:space="preserve"> </w:t>
      </w:r>
      <w:r w:rsidRPr="0098613F">
        <w:rPr>
          <w:i/>
        </w:rPr>
        <w:br/>
      </w:r>
      <w:r w:rsidR="004C3B2D">
        <w:br/>
      </w:r>
      <w:r w:rsidRPr="0098613F">
        <w:t xml:space="preserve">Telehealth and Telecare Aware – daily news and comments </w:t>
      </w:r>
      <w:hyperlink r:id="rId349" w:history="1">
        <w:r w:rsidRPr="0027186D">
          <w:rPr>
            <w:rStyle w:val="Hyperlink"/>
            <w:rFonts w:cs="Arial"/>
            <w:b w:val="0"/>
          </w:rPr>
          <w:t>www.telecareaware.com</w:t>
        </w:r>
      </w:hyperlink>
      <w:r w:rsidRPr="0098613F">
        <w:t xml:space="preserve"> </w:t>
      </w:r>
      <w:r w:rsidR="004C3B2D">
        <w:br/>
      </w:r>
      <w:r w:rsidR="004C3B2D">
        <w:br/>
      </w:r>
      <w:r>
        <w:t xml:space="preserve">DigitalHealth.net </w:t>
      </w:r>
      <w:hyperlink r:id="rId350" w:history="1">
        <w:r w:rsidRPr="0027186D">
          <w:rPr>
            <w:rStyle w:val="Hyperlink"/>
            <w:rFonts w:cs="Arial"/>
            <w:b w:val="0"/>
          </w:rPr>
          <w:t>http://www.digitalhealth.net/</w:t>
        </w:r>
      </w:hyperlink>
      <w:r w:rsidRPr="0027186D">
        <w:t xml:space="preserve">  </w:t>
      </w:r>
      <w:r w:rsidR="009975F2">
        <w:br/>
      </w:r>
      <w:r w:rsidR="009975F2">
        <w:br/>
      </w:r>
      <w:r w:rsidR="00D8583A" w:rsidRPr="009975F2">
        <w:rPr>
          <w:color w:val="000000" w:themeColor="text1"/>
        </w:rPr>
        <w:t xml:space="preserve">TSA </w:t>
      </w:r>
      <w:r w:rsidR="009975F2" w:rsidRPr="009975F2">
        <w:rPr>
          <w:color w:val="000000" w:themeColor="text1"/>
        </w:rPr>
        <w:t xml:space="preserve">– The Voice of Technology Enabled Care </w:t>
      </w:r>
      <w:hyperlink r:id="rId351" w:history="1">
        <w:r w:rsidR="009975F2" w:rsidRPr="0000218D">
          <w:rPr>
            <w:rStyle w:val="Hyperlink"/>
            <w:b w:val="0"/>
          </w:rPr>
          <w:t>https://www.tsa-voice.org.uk/</w:t>
        </w:r>
      </w:hyperlink>
      <w:r w:rsidR="009975F2">
        <w:rPr>
          <w:color w:val="000000" w:themeColor="text1"/>
        </w:rPr>
        <w:t xml:space="preserve"> </w:t>
      </w:r>
    </w:p>
    <w:p w:rsidR="00300F5C" w:rsidRDefault="00300F5C" w:rsidP="00BF11F2">
      <w:pPr>
        <w:spacing w:line="240" w:lineRule="auto"/>
        <w:rPr>
          <w:rFonts w:cs="Arial"/>
          <w:b/>
          <w:i/>
        </w:rPr>
      </w:pPr>
    </w:p>
    <w:p w:rsidR="00DD7E24" w:rsidRDefault="00DD7E24" w:rsidP="00BF11F2">
      <w:pPr>
        <w:spacing w:line="240" w:lineRule="auto"/>
        <w:rPr>
          <w:rFonts w:cs="Arial"/>
          <w:b/>
          <w:i/>
        </w:rPr>
      </w:pP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352"/>
      <w:footerReference w:type="default" r:id="rId353"/>
      <w:headerReference w:type="first" r:id="rId354"/>
      <w:footerReference w:type="first" r:id="rId355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331" w:rsidRDefault="00770331" w:rsidP="00915CF3">
      <w:r>
        <w:separator/>
      </w:r>
    </w:p>
  </w:endnote>
  <w:endnote w:type="continuationSeparator" w:id="0">
    <w:p w:rsidR="00770331" w:rsidRDefault="00770331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947F20-F0EF-4A09-B629-313D34D147A6}"/>
    <w:embedBold r:id="rId2" w:fontKey="{4F5B67A1-52FC-4807-ABF2-E84E17C4F96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CF3D31B-9E8D-4E57-BC97-C7DD18B0F3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F9E309-5D9D-4F24-8DCA-664FA3BEB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679C84-57DA-48EB-A4A9-B4905B624536}"/>
    <w:embedBold r:id="rId6" w:fontKey="{068EE438-5215-4E68-8338-EED138290355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EB" w:rsidRPr="00144AD0" w:rsidRDefault="002061EB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EB" w:rsidRPr="009A6CDC" w:rsidRDefault="002061EB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331" w:rsidRDefault="00770331" w:rsidP="00915CF3">
      <w:r>
        <w:separator/>
      </w:r>
    </w:p>
  </w:footnote>
  <w:footnote w:type="continuationSeparator" w:id="0">
    <w:p w:rsidR="00770331" w:rsidRDefault="00770331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EB" w:rsidRPr="00915CF3" w:rsidRDefault="002061EB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EB" w:rsidRDefault="002061EB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7E7125"/>
    <w:multiLevelType w:val="multilevel"/>
    <w:tmpl w:val="CFF0B9B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3"/>
  </w:num>
  <w:num w:numId="5">
    <w:abstractNumId w:val="10"/>
  </w:num>
  <w:num w:numId="6">
    <w:abstractNumId w:val="9"/>
  </w:num>
  <w:num w:numId="7">
    <w:abstractNumId w:val="14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12"/>
  </w:num>
  <w:num w:numId="13">
    <w:abstractNumId w:val="16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4"/>
  </w:num>
  <w:num w:numId="20">
    <w:abstractNumId w:val="13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5"/>
  </w:num>
  <w:num w:numId="27">
    <w:abstractNumId w:val="6"/>
  </w:num>
  <w:num w:numId="28">
    <w:abstractNumId w:val="2"/>
  </w:num>
  <w:num w:numId="29">
    <w:abstractNumId w:val="1"/>
  </w:num>
  <w:num w:numId="30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4D7"/>
    <w:rsid w:val="00016AFC"/>
    <w:rsid w:val="00016FCC"/>
    <w:rsid w:val="00017300"/>
    <w:rsid w:val="00020BE5"/>
    <w:rsid w:val="00021696"/>
    <w:rsid w:val="00026C3F"/>
    <w:rsid w:val="0003185C"/>
    <w:rsid w:val="00032478"/>
    <w:rsid w:val="00040B4B"/>
    <w:rsid w:val="0004382B"/>
    <w:rsid w:val="000465D8"/>
    <w:rsid w:val="00052205"/>
    <w:rsid w:val="00052605"/>
    <w:rsid w:val="000530DD"/>
    <w:rsid w:val="00053261"/>
    <w:rsid w:val="00053EED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881"/>
    <w:rsid w:val="00091F4F"/>
    <w:rsid w:val="00093A15"/>
    <w:rsid w:val="00094727"/>
    <w:rsid w:val="000A25AB"/>
    <w:rsid w:val="000A388E"/>
    <w:rsid w:val="000A396E"/>
    <w:rsid w:val="000A3BE3"/>
    <w:rsid w:val="000A79F4"/>
    <w:rsid w:val="000B1831"/>
    <w:rsid w:val="000B221A"/>
    <w:rsid w:val="000B285D"/>
    <w:rsid w:val="000B7C2D"/>
    <w:rsid w:val="000C4D86"/>
    <w:rsid w:val="000C60FA"/>
    <w:rsid w:val="000C6B40"/>
    <w:rsid w:val="000D135A"/>
    <w:rsid w:val="000D566F"/>
    <w:rsid w:val="000E087A"/>
    <w:rsid w:val="000E2BBD"/>
    <w:rsid w:val="000E4F6C"/>
    <w:rsid w:val="000E70FB"/>
    <w:rsid w:val="000F40AC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6174D"/>
    <w:rsid w:val="001634C8"/>
    <w:rsid w:val="0016621E"/>
    <w:rsid w:val="001677A4"/>
    <w:rsid w:val="00167D84"/>
    <w:rsid w:val="00170F94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270D"/>
    <w:rsid w:val="001B7735"/>
    <w:rsid w:val="001C3471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3C61"/>
    <w:rsid w:val="00224153"/>
    <w:rsid w:val="00224919"/>
    <w:rsid w:val="00224F27"/>
    <w:rsid w:val="00226F6A"/>
    <w:rsid w:val="002425C3"/>
    <w:rsid w:val="0024321F"/>
    <w:rsid w:val="00243D90"/>
    <w:rsid w:val="00250496"/>
    <w:rsid w:val="00250AFF"/>
    <w:rsid w:val="00252EF0"/>
    <w:rsid w:val="002537B6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8A1"/>
    <w:rsid w:val="002B17E1"/>
    <w:rsid w:val="002B1EDB"/>
    <w:rsid w:val="002B457C"/>
    <w:rsid w:val="002C2C97"/>
    <w:rsid w:val="002C340B"/>
    <w:rsid w:val="002C5B41"/>
    <w:rsid w:val="002C6D88"/>
    <w:rsid w:val="002D0D2B"/>
    <w:rsid w:val="002D2891"/>
    <w:rsid w:val="002D55FA"/>
    <w:rsid w:val="002D5FA1"/>
    <w:rsid w:val="002D6BD1"/>
    <w:rsid w:val="002D6D23"/>
    <w:rsid w:val="002D7707"/>
    <w:rsid w:val="002F0B8A"/>
    <w:rsid w:val="002F1A84"/>
    <w:rsid w:val="002F3D16"/>
    <w:rsid w:val="002F55C6"/>
    <w:rsid w:val="003007AE"/>
    <w:rsid w:val="00300F5C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A63"/>
    <w:rsid w:val="00363957"/>
    <w:rsid w:val="00363B75"/>
    <w:rsid w:val="00363F4A"/>
    <w:rsid w:val="0036511F"/>
    <w:rsid w:val="00365407"/>
    <w:rsid w:val="00366080"/>
    <w:rsid w:val="0037379E"/>
    <w:rsid w:val="003747D7"/>
    <w:rsid w:val="00375661"/>
    <w:rsid w:val="00377626"/>
    <w:rsid w:val="003805C1"/>
    <w:rsid w:val="00380CC0"/>
    <w:rsid w:val="00382570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1854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5995"/>
    <w:rsid w:val="00446440"/>
    <w:rsid w:val="00452F30"/>
    <w:rsid w:val="004555CB"/>
    <w:rsid w:val="0046070D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60531"/>
    <w:rsid w:val="0056193F"/>
    <w:rsid w:val="00564D56"/>
    <w:rsid w:val="00565E34"/>
    <w:rsid w:val="00566F38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41EF"/>
    <w:rsid w:val="005D4DEB"/>
    <w:rsid w:val="005E1DCA"/>
    <w:rsid w:val="005E44E4"/>
    <w:rsid w:val="005E4B19"/>
    <w:rsid w:val="005E5174"/>
    <w:rsid w:val="005F1A76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A0B"/>
    <w:rsid w:val="006604FD"/>
    <w:rsid w:val="006713AE"/>
    <w:rsid w:val="00671E0B"/>
    <w:rsid w:val="006740C3"/>
    <w:rsid w:val="0068070B"/>
    <w:rsid w:val="00681454"/>
    <w:rsid w:val="00683C57"/>
    <w:rsid w:val="0068582C"/>
    <w:rsid w:val="00694EF7"/>
    <w:rsid w:val="006A0B32"/>
    <w:rsid w:val="006A6856"/>
    <w:rsid w:val="006A768F"/>
    <w:rsid w:val="006A7A86"/>
    <w:rsid w:val="006B03BC"/>
    <w:rsid w:val="006B103F"/>
    <w:rsid w:val="006B2771"/>
    <w:rsid w:val="006B5FD8"/>
    <w:rsid w:val="006B76FC"/>
    <w:rsid w:val="006C4A48"/>
    <w:rsid w:val="006D0B4C"/>
    <w:rsid w:val="006D2D2B"/>
    <w:rsid w:val="006D4D9F"/>
    <w:rsid w:val="006D6888"/>
    <w:rsid w:val="006E0963"/>
    <w:rsid w:val="006E0989"/>
    <w:rsid w:val="006E13AF"/>
    <w:rsid w:val="006E2EE6"/>
    <w:rsid w:val="006E3E4B"/>
    <w:rsid w:val="006E5962"/>
    <w:rsid w:val="006F0DFB"/>
    <w:rsid w:val="006F3873"/>
    <w:rsid w:val="006F43CB"/>
    <w:rsid w:val="006F4B24"/>
    <w:rsid w:val="00701B13"/>
    <w:rsid w:val="007026A7"/>
    <w:rsid w:val="00704551"/>
    <w:rsid w:val="00705905"/>
    <w:rsid w:val="00716958"/>
    <w:rsid w:val="00716BEA"/>
    <w:rsid w:val="007170BF"/>
    <w:rsid w:val="00721A59"/>
    <w:rsid w:val="007220BE"/>
    <w:rsid w:val="007241BC"/>
    <w:rsid w:val="0073471E"/>
    <w:rsid w:val="00734E0C"/>
    <w:rsid w:val="00735D24"/>
    <w:rsid w:val="0074311C"/>
    <w:rsid w:val="00743530"/>
    <w:rsid w:val="00751969"/>
    <w:rsid w:val="00752004"/>
    <w:rsid w:val="007529EC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2CF6"/>
    <w:rsid w:val="0080114C"/>
    <w:rsid w:val="00801682"/>
    <w:rsid w:val="0080291A"/>
    <w:rsid w:val="00803268"/>
    <w:rsid w:val="00806679"/>
    <w:rsid w:val="00806826"/>
    <w:rsid w:val="00806F4F"/>
    <w:rsid w:val="00807D55"/>
    <w:rsid w:val="0081072D"/>
    <w:rsid w:val="0081157E"/>
    <w:rsid w:val="008178DC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BD8"/>
    <w:rsid w:val="00915AB9"/>
    <w:rsid w:val="00915CF3"/>
    <w:rsid w:val="00916CFD"/>
    <w:rsid w:val="00920C0E"/>
    <w:rsid w:val="00924C35"/>
    <w:rsid w:val="00927F2F"/>
    <w:rsid w:val="00930BC0"/>
    <w:rsid w:val="00936396"/>
    <w:rsid w:val="0094068C"/>
    <w:rsid w:val="00940EBE"/>
    <w:rsid w:val="009425A5"/>
    <w:rsid w:val="00944662"/>
    <w:rsid w:val="00944E2B"/>
    <w:rsid w:val="00944FAD"/>
    <w:rsid w:val="009451B3"/>
    <w:rsid w:val="00947007"/>
    <w:rsid w:val="0095371C"/>
    <w:rsid w:val="009537B4"/>
    <w:rsid w:val="009553EA"/>
    <w:rsid w:val="00956CCE"/>
    <w:rsid w:val="00957D69"/>
    <w:rsid w:val="00960D1D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81066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C0A5C"/>
    <w:rsid w:val="009C2320"/>
    <w:rsid w:val="009C47A3"/>
    <w:rsid w:val="009C5582"/>
    <w:rsid w:val="009D04C7"/>
    <w:rsid w:val="009D3061"/>
    <w:rsid w:val="009D6BDB"/>
    <w:rsid w:val="009E5F04"/>
    <w:rsid w:val="009E6D19"/>
    <w:rsid w:val="009F1BAE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4BB9"/>
    <w:rsid w:val="00A2631E"/>
    <w:rsid w:val="00A26B2D"/>
    <w:rsid w:val="00A309AB"/>
    <w:rsid w:val="00A3228F"/>
    <w:rsid w:val="00A371CC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712BF"/>
    <w:rsid w:val="00A80F2F"/>
    <w:rsid w:val="00A82A94"/>
    <w:rsid w:val="00A840DD"/>
    <w:rsid w:val="00A84CCB"/>
    <w:rsid w:val="00A878EE"/>
    <w:rsid w:val="00A95627"/>
    <w:rsid w:val="00AA217D"/>
    <w:rsid w:val="00AA30FC"/>
    <w:rsid w:val="00AA33EB"/>
    <w:rsid w:val="00AA4C04"/>
    <w:rsid w:val="00AA5985"/>
    <w:rsid w:val="00AA79B3"/>
    <w:rsid w:val="00AB43A8"/>
    <w:rsid w:val="00AC0C4B"/>
    <w:rsid w:val="00AC5B53"/>
    <w:rsid w:val="00AC6200"/>
    <w:rsid w:val="00AC7720"/>
    <w:rsid w:val="00AD13E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61353"/>
    <w:rsid w:val="00B63CE2"/>
    <w:rsid w:val="00B64BFD"/>
    <w:rsid w:val="00B651FF"/>
    <w:rsid w:val="00B6596E"/>
    <w:rsid w:val="00B665B8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14C26"/>
    <w:rsid w:val="00C15C44"/>
    <w:rsid w:val="00C17319"/>
    <w:rsid w:val="00C20F50"/>
    <w:rsid w:val="00C25D3E"/>
    <w:rsid w:val="00C26B13"/>
    <w:rsid w:val="00C274C4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312D"/>
    <w:rsid w:val="00C93E0E"/>
    <w:rsid w:val="00CA0665"/>
    <w:rsid w:val="00CA0A14"/>
    <w:rsid w:val="00CA4332"/>
    <w:rsid w:val="00CA5A86"/>
    <w:rsid w:val="00CA730B"/>
    <w:rsid w:val="00CB0E83"/>
    <w:rsid w:val="00CB1A0A"/>
    <w:rsid w:val="00CB637B"/>
    <w:rsid w:val="00CC46C3"/>
    <w:rsid w:val="00CC6C38"/>
    <w:rsid w:val="00CC76AF"/>
    <w:rsid w:val="00CC7DE0"/>
    <w:rsid w:val="00CD0136"/>
    <w:rsid w:val="00CD045F"/>
    <w:rsid w:val="00CE23B3"/>
    <w:rsid w:val="00CE3031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429D"/>
    <w:rsid w:val="00D14600"/>
    <w:rsid w:val="00D16775"/>
    <w:rsid w:val="00D22643"/>
    <w:rsid w:val="00D2520C"/>
    <w:rsid w:val="00D3007D"/>
    <w:rsid w:val="00D30E90"/>
    <w:rsid w:val="00D341FA"/>
    <w:rsid w:val="00D34ECD"/>
    <w:rsid w:val="00D358C6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607A"/>
    <w:rsid w:val="00DC6445"/>
    <w:rsid w:val="00DC78C2"/>
    <w:rsid w:val="00DD24B2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3042"/>
    <w:rsid w:val="00EA5800"/>
    <w:rsid w:val="00EA5954"/>
    <w:rsid w:val="00EB1719"/>
    <w:rsid w:val="00EB30D8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E60"/>
    <w:rsid w:val="00EF1AED"/>
    <w:rsid w:val="00EF2CC5"/>
    <w:rsid w:val="00EF46F1"/>
    <w:rsid w:val="00EF7B35"/>
    <w:rsid w:val="00EF7FE5"/>
    <w:rsid w:val="00F23D32"/>
    <w:rsid w:val="00F24112"/>
    <w:rsid w:val="00F25DD1"/>
    <w:rsid w:val="00F2634A"/>
    <w:rsid w:val="00F27B31"/>
    <w:rsid w:val="00F313E7"/>
    <w:rsid w:val="00F328F3"/>
    <w:rsid w:val="00F34292"/>
    <w:rsid w:val="00F35EFF"/>
    <w:rsid w:val="00F42DCF"/>
    <w:rsid w:val="00F43896"/>
    <w:rsid w:val="00F45483"/>
    <w:rsid w:val="00F4790C"/>
    <w:rsid w:val="00F50BCB"/>
    <w:rsid w:val="00F54D70"/>
    <w:rsid w:val="00F5513C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B02E0"/>
    <w:rsid w:val="00FB0FFC"/>
    <w:rsid w:val="00FB1136"/>
    <w:rsid w:val="00FB6928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4268"/>
    <w:rsid w:val="00FE6F2C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B8851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9451B3"/>
    <w:pPr>
      <w:keepNext/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0B285D"/>
    <w:pPr>
      <w:keepNext/>
      <w:shd w:val="clear" w:color="auto" w:fill="FFFFFF"/>
      <w:spacing w:after="120" w:line="240" w:lineRule="auto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51B3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0B285D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it.ly/2ne7Iv6&#160;" TargetMode="External"/><Relationship Id="rId299" Type="http://schemas.openxmlformats.org/officeDocument/2006/relationships/hyperlink" Target="http://bit.ly/2nSrJaN&#160;" TargetMode="External"/><Relationship Id="rId303" Type="http://schemas.openxmlformats.org/officeDocument/2006/relationships/hyperlink" Target="http://bit.ly/2nSmqIs&#160;" TargetMode="External"/><Relationship Id="rId21" Type="http://schemas.openxmlformats.org/officeDocument/2006/relationships/hyperlink" Target="http://bit.ly/2nNc60d&#160;" TargetMode="External"/><Relationship Id="rId42" Type="http://schemas.openxmlformats.org/officeDocument/2006/relationships/hyperlink" Target="http://bit.ly/2onae0Y&#160;" TargetMode="External"/><Relationship Id="rId63" Type="http://schemas.openxmlformats.org/officeDocument/2006/relationships/hyperlink" Target="http://bit.ly/2nSGzy2&#160;" TargetMode="External"/><Relationship Id="rId84" Type="http://schemas.openxmlformats.org/officeDocument/2006/relationships/hyperlink" Target="http://bit.ly/2nSD7DD&#160;" TargetMode="External"/><Relationship Id="rId138" Type="http://schemas.openxmlformats.org/officeDocument/2006/relationships/hyperlink" Target="http://bit.ly/2o0jjhx&#160;" TargetMode="External"/><Relationship Id="rId159" Type="http://schemas.openxmlformats.org/officeDocument/2006/relationships/hyperlink" Target="http://bit.ly/2oB0vBs&#160;" TargetMode="External"/><Relationship Id="rId324" Type="http://schemas.openxmlformats.org/officeDocument/2006/relationships/hyperlink" Target="http://bbc.in/2oZ407B&#160;" TargetMode="External"/><Relationship Id="rId345" Type="http://schemas.openxmlformats.org/officeDocument/2006/relationships/hyperlink" Target="http://www.healthpluscare.co.uk/" TargetMode="External"/><Relationship Id="rId170" Type="http://schemas.openxmlformats.org/officeDocument/2006/relationships/hyperlink" Target="http://bit.ly/2nYu7Ib&#160;" TargetMode="External"/><Relationship Id="rId191" Type="http://schemas.openxmlformats.org/officeDocument/2006/relationships/hyperlink" Target="http://bit.ly/2ne2bEO&#160;" TargetMode="External"/><Relationship Id="rId205" Type="http://schemas.openxmlformats.org/officeDocument/2006/relationships/hyperlink" Target="http://bit.ly/2nu19zy&#160;" TargetMode="External"/><Relationship Id="rId226" Type="http://schemas.openxmlformats.org/officeDocument/2006/relationships/hyperlink" Target="http://bit.ly/2ozdhAu&#160;" TargetMode="External"/><Relationship Id="rId247" Type="http://schemas.openxmlformats.org/officeDocument/2006/relationships/hyperlink" Target="http://ind.pn/2nCgcJo&#160;" TargetMode="External"/><Relationship Id="rId107" Type="http://schemas.openxmlformats.org/officeDocument/2006/relationships/hyperlink" Target="http://bit.ly/2oCLgaQ&#160;" TargetMode="External"/><Relationship Id="rId268" Type="http://schemas.openxmlformats.org/officeDocument/2006/relationships/hyperlink" Target="http://bbc.in/2nXuKlq&#160;" TargetMode="External"/><Relationship Id="rId289" Type="http://schemas.openxmlformats.org/officeDocument/2006/relationships/hyperlink" Target="http://bit.ly/2oMS75L&#160;" TargetMode="External"/><Relationship Id="rId11" Type="http://schemas.openxmlformats.org/officeDocument/2006/relationships/hyperlink" Target="http://bit.ly/2nhSMM8&#160;" TargetMode="External"/><Relationship Id="rId32" Type="http://schemas.openxmlformats.org/officeDocument/2006/relationships/hyperlink" Target="http://bit.ly/2nexMGo&#160;" TargetMode="External"/><Relationship Id="rId53" Type="http://schemas.openxmlformats.org/officeDocument/2006/relationships/hyperlink" Target="http://bit.ly/2nXYbIE&#160;" TargetMode="External"/><Relationship Id="rId74" Type="http://schemas.openxmlformats.org/officeDocument/2006/relationships/hyperlink" Target="http://bit.ly/2nYachg&#160;" TargetMode="External"/><Relationship Id="rId128" Type="http://schemas.openxmlformats.org/officeDocument/2006/relationships/hyperlink" Target="http://econ.st/2p891It" TargetMode="External"/><Relationship Id="rId149" Type="http://schemas.openxmlformats.org/officeDocument/2006/relationships/hyperlink" Target="http://bit.ly/2nhM216&#160;" TargetMode="External"/><Relationship Id="rId314" Type="http://schemas.openxmlformats.org/officeDocument/2006/relationships/hyperlink" Target="http://ind.pn/2oNrNY8&#160;" TargetMode="External"/><Relationship Id="rId335" Type="http://schemas.openxmlformats.org/officeDocument/2006/relationships/hyperlink" Target="http://bit.ly/2q5IzmA&#160;" TargetMode="External"/><Relationship Id="rId356" Type="http://schemas.openxmlformats.org/officeDocument/2006/relationships/fontTable" Target="fontTable.xml"/><Relationship Id="rId5" Type="http://schemas.openxmlformats.org/officeDocument/2006/relationships/settings" Target="settings.xml"/><Relationship Id="rId95" Type="http://schemas.openxmlformats.org/officeDocument/2006/relationships/hyperlink" Target="http://bit.ly/2oWctZi&#160;" TargetMode="External"/><Relationship Id="rId160" Type="http://schemas.openxmlformats.org/officeDocument/2006/relationships/hyperlink" Target="http://ind.pn/2nepHRX&#160;" TargetMode="External"/><Relationship Id="rId181" Type="http://schemas.openxmlformats.org/officeDocument/2006/relationships/hyperlink" Target="http://tcrn.ch/2oW9Lmx&#160;" TargetMode="External"/><Relationship Id="rId216" Type="http://schemas.openxmlformats.org/officeDocument/2006/relationships/hyperlink" Target="http://bit.ly/2ohFNKQ&#160;" TargetMode="External"/><Relationship Id="rId237" Type="http://schemas.openxmlformats.org/officeDocument/2006/relationships/hyperlink" Target="http://bit.ly/2owWSMH&#160;" TargetMode="External"/><Relationship Id="rId258" Type="http://schemas.openxmlformats.org/officeDocument/2006/relationships/hyperlink" Target="http://ind.pn/2p6BCyl&#160;" TargetMode="External"/><Relationship Id="rId279" Type="http://schemas.openxmlformats.org/officeDocument/2006/relationships/hyperlink" Target="http://bit.ly/2oH6QPF&#160;" TargetMode="External"/><Relationship Id="rId22" Type="http://schemas.openxmlformats.org/officeDocument/2006/relationships/hyperlink" Target="http://bit.ly/2ndYi2x&#160;" TargetMode="External"/><Relationship Id="rId43" Type="http://schemas.openxmlformats.org/officeDocument/2006/relationships/hyperlink" Target="http://bit.ly/2nYIxry&#160;" TargetMode="External"/><Relationship Id="rId64" Type="http://schemas.openxmlformats.org/officeDocument/2006/relationships/hyperlink" Target="http://bit.ly/2nSGtqa&#160;" TargetMode="External"/><Relationship Id="rId118" Type="http://schemas.openxmlformats.org/officeDocument/2006/relationships/hyperlink" Target="http://bit.ly/2ne0V4s&#160;" TargetMode="External"/><Relationship Id="rId139" Type="http://schemas.openxmlformats.org/officeDocument/2006/relationships/hyperlink" Target="http://bit.ly/2oNrE6Z&#160;" TargetMode="External"/><Relationship Id="rId290" Type="http://schemas.openxmlformats.org/officeDocument/2006/relationships/hyperlink" Target="http://bbc.in/2otWZZ1&#160;" TargetMode="External"/><Relationship Id="rId304" Type="http://schemas.openxmlformats.org/officeDocument/2006/relationships/hyperlink" Target="http://bit.ly/2nSaAxH&#160;" TargetMode="External"/><Relationship Id="rId325" Type="http://schemas.openxmlformats.org/officeDocument/2006/relationships/hyperlink" Target="http://bit.ly/2oCDMVi&#160;" TargetMode="External"/><Relationship Id="rId346" Type="http://schemas.openxmlformats.org/officeDocument/2006/relationships/hyperlink" Target="http://bit.ly/2fGpJKT" TargetMode="External"/><Relationship Id="rId85" Type="http://schemas.openxmlformats.org/officeDocument/2006/relationships/hyperlink" Target="http://bit.ly/2nSD0b5&#160;" TargetMode="External"/><Relationship Id="rId150" Type="http://schemas.openxmlformats.org/officeDocument/2006/relationships/hyperlink" Target="http://cnet.co/2oLZQ0H&#160;" TargetMode="External"/><Relationship Id="rId171" Type="http://schemas.openxmlformats.org/officeDocument/2006/relationships/hyperlink" Target="http://bit.ly/2oJDUXk&#160;" TargetMode="External"/><Relationship Id="rId192" Type="http://schemas.openxmlformats.org/officeDocument/2006/relationships/hyperlink" Target="http://bit.ly/2ndMEoi&#160;" TargetMode="External"/><Relationship Id="rId206" Type="http://schemas.openxmlformats.org/officeDocument/2006/relationships/hyperlink" Target="http://bit.ly/2mZ9Gze&#160;" TargetMode="External"/><Relationship Id="rId227" Type="http://schemas.openxmlformats.org/officeDocument/2006/relationships/hyperlink" Target="http://bit.ly/2nGQHZU" TargetMode="External"/><Relationship Id="rId248" Type="http://schemas.openxmlformats.org/officeDocument/2006/relationships/hyperlink" Target="http://bit.ly/2nC9QJR&#160;" TargetMode="External"/><Relationship Id="rId269" Type="http://schemas.openxmlformats.org/officeDocument/2006/relationships/hyperlink" Target="http://bit.ly/2nTMa25&#160;" TargetMode="External"/><Relationship Id="rId12" Type="http://schemas.openxmlformats.org/officeDocument/2006/relationships/hyperlink" Target="http://bit.ly/2ni11Ii&#160;" TargetMode="External"/><Relationship Id="rId33" Type="http://schemas.openxmlformats.org/officeDocument/2006/relationships/hyperlink" Target="http://bit.ly/2ndVt1n&#160;" TargetMode="External"/><Relationship Id="rId108" Type="http://schemas.openxmlformats.org/officeDocument/2006/relationships/hyperlink" Target="http://bit.ly/2q5PPzb&#160;" TargetMode="External"/><Relationship Id="rId129" Type="http://schemas.openxmlformats.org/officeDocument/2006/relationships/hyperlink" Target="http://bit.ly/2oVVCq8&#160;" TargetMode="External"/><Relationship Id="rId280" Type="http://schemas.openxmlformats.org/officeDocument/2006/relationships/hyperlink" Target="http://bit.ly/2oHbEo8&#160;" TargetMode="External"/><Relationship Id="rId315" Type="http://schemas.openxmlformats.org/officeDocument/2006/relationships/hyperlink" Target="http://bit.ly/2okTBQV&#160;" TargetMode="External"/><Relationship Id="rId336" Type="http://schemas.openxmlformats.org/officeDocument/2006/relationships/hyperlink" Target="http://bit.ly/2oKOee0&#160;" TargetMode="External"/><Relationship Id="rId357" Type="http://schemas.openxmlformats.org/officeDocument/2006/relationships/theme" Target="theme/theme1.xml"/><Relationship Id="rId54" Type="http://schemas.openxmlformats.org/officeDocument/2006/relationships/hyperlink" Target="http://bit.ly/2nSwNvK&#160;" TargetMode="External"/><Relationship Id="rId75" Type="http://schemas.openxmlformats.org/officeDocument/2006/relationships/hyperlink" Target="http://cnb.cx/2pGBhC5&#160;" TargetMode="External"/><Relationship Id="rId96" Type="http://schemas.openxmlformats.org/officeDocument/2006/relationships/hyperlink" Target="http://bit.ly/2oWcgoV&#160;" TargetMode="External"/><Relationship Id="rId140" Type="http://schemas.openxmlformats.org/officeDocument/2006/relationships/hyperlink" Target="http://huff.to/2oNxUvy&#160;" TargetMode="External"/><Relationship Id="rId161" Type="http://schemas.openxmlformats.org/officeDocument/2006/relationships/hyperlink" Target="http://bit.ly/2nOhN0M&#160;" TargetMode="External"/><Relationship Id="rId182" Type="http://schemas.openxmlformats.org/officeDocument/2006/relationships/hyperlink" Target="http://bit.ly/2q5AFtr&#160;" TargetMode="External"/><Relationship Id="rId217" Type="http://schemas.openxmlformats.org/officeDocument/2006/relationships/hyperlink" Target="http://bit.ly/2ohxq1R&#160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it.ly/2nKXlxS&#160;" TargetMode="External"/><Relationship Id="rId259" Type="http://schemas.openxmlformats.org/officeDocument/2006/relationships/hyperlink" Target="http://ind.pn/2p6B2kg&#160;" TargetMode="External"/><Relationship Id="rId23" Type="http://schemas.openxmlformats.org/officeDocument/2006/relationships/hyperlink" Target="http://bit.ly/2oBRADw&#160;" TargetMode="External"/><Relationship Id="rId119" Type="http://schemas.openxmlformats.org/officeDocument/2006/relationships/hyperlink" Target="http://bit.ly/2ohz43r&#160;" TargetMode="External"/><Relationship Id="rId270" Type="http://schemas.openxmlformats.org/officeDocument/2006/relationships/hyperlink" Target="http://bit.ly/2oWtjrQ&#160;" TargetMode="External"/><Relationship Id="rId291" Type="http://schemas.openxmlformats.org/officeDocument/2006/relationships/hyperlink" Target="http://bit.ly/2o0Tz4K&#160;" TargetMode="External"/><Relationship Id="rId305" Type="http://schemas.openxmlformats.org/officeDocument/2006/relationships/hyperlink" Target="http://bit.ly/2nSr2hy&#160;" TargetMode="External"/><Relationship Id="rId326" Type="http://schemas.openxmlformats.org/officeDocument/2006/relationships/hyperlink" Target="http://bit.ly/2oCU6Fo&#160;" TargetMode="External"/><Relationship Id="rId347" Type="http://schemas.openxmlformats.org/officeDocument/2006/relationships/hyperlink" Target="http://www.housinglin.org.uk" TargetMode="External"/><Relationship Id="rId44" Type="http://schemas.openxmlformats.org/officeDocument/2006/relationships/hyperlink" Target="http://bit.ly/2om96uq&#160;" TargetMode="External"/><Relationship Id="rId65" Type="http://schemas.openxmlformats.org/officeDocument/2006/relationships/hyperlink" Target="http://yhoo.it/2nSHM8o&#160;" TargetMode="External"/><Relationship Id="rId86" Type="http://schemas.openxmlformats.org/officeDocument/2006/relationships/hyperlink" Target="http://bit.ly/2nSuXek&#160;" TargetMode="External"/><Relationship Id="rId130" Type="http://schemas.openxmlformats.org/officeDocument/2006/relationships/hyperlink" Target="http://bit.ly/2nXDKqB&#160;" TargetMode="External"/><Relationship Id="rId151" Type="http://schemas.openxmlformats.org/officeDocument/2006/relationships/hyperlink" Target="http://bit.ly/2ne8l7V&#160;" TargetMode="External"/><Relationship Id="rId172" Type="http://schemas.openxmlformats.org/officeDocument/2006/relationships/hyperlink" Target="http://bbc.in/2oHcYER&#160;" TargetMode="External"/><Relationship Id="rId193" Type="http://schemas.openxmlformats.org/officeDocument/2006/relationships/hyperlink" Target="http://bit.ly/2ndV9zP&#160;" TargetMode="External"/><Relationship Id="rId207" Type="http://schemas.openxmlformats.org/officeDocument/2006/relationships/hyperlink" Target="http://bit.ly/2nINzdA&#160;" TargetMode="External"/><Relationship Id="rId228" Type="http://schemas.openxmlformats.org/officeDocument/2006/relationships/hyperlink" Target="file:///C:\Users\mikec\Documents\Docs\huff.to\2nKYANl" TargetMode="External"/><Relationship Id="rId249" Type="http://schemas.openxmlformats.org/officeDocument/2006/relationships/hyperlink" Target="http://bit.ly/2nBYaXB&#160;" TargetMode="External"/><Relationship Id="rId13" Type="http://schemas.openxmlformats.org/officeDocument/2006/relationships/hyperlink" Target="http://huff.to/2nhNOPT&#160;" TargetMode="External"/><Relationship Id="rId109" Type="http://schemas.openxmlformats.org/officeDocument/2006/relationships/hyperlink" Target="http://bit.ly/2htWSKV&#160;" TargetMode="External"/><Relationship Id="rId260" Type="http://schemas.openxmlformats.org/officeDocument/2006/relationships/hyperlink" Target="http://bit.ly/2p35YSj&#160;" TargetMode="External"/><Relationship Id="rId281" Type="http://schemas.openxmlformats.org/officeDocument/2006/relationships/hyperlink" Target="http://bit.ly/2oHoItW&#160;" TargetMode="External"/><Relationship Id="rId316" Type="http://schemas.openxmlformats.org/officeDocument/2006/relationships/hyperlink" Target="http://bit.ly/2nSAyRM&#160;" TargetMode="External"/><Relationship Id="rId337" Type="http://schemas.openxmlformats.org/officeDocument/2006/relationships/hyperlink" Target="http://ind.pn/2oKLo8K&#160;" TargetMode="External"/><Relationship Id="rId34" Type="http://schemas.openxmlformats.org/officeDocument/2006/relationships/hyperlink" Target="http://bit.ly/2ocdAlj&#160;" TargetMode="External"/><Relationship Id="rId55" Type="http://schemas.openxmlformats.org/officeDocument/2006/relationships/hyperlink" Target="http://bit.ly/2nSxUvD&#160;" TargetMode="External"/><Relationship Id="rId76" Type="http://schemas.openxmlformats.org/officeDocument/2006/relationships/hyperlink" Target="file:///C:\Users\mikec\Documents\Docs\bit.ly\2nKgG3v" TargetMode="External"/><Relationship Id="rId97" Type="http://schemas.openxmlformats.org/officeDocument/2006/relationships/hyperlink" Target="http://yhoo.it/2oWlwJF&#160;" TargetMode="External"/><Relationship Id="rId120" Type="http://schemas.openxmlformats.org/officeDocument/2006/relationships/hyperlink" Target="http://bit.ly/2nMKk6N&#160;" TargetMode="External"/><Relationship Id="rId141" Type="http://schemas.openxmlformats.org/officeDocument/2006/relationships/hyperlink" Target="http://bit.ly/2oYQf9d&#160;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bbc.in/2oB2TYG&#160;" TargetMode="External"/><Relationship Id="rId183" Type="http://schemas.openxmlformats.org/officeDocument/2006/relationships/hyperlink" Target="http://prn.to/2nibH9Q&#160;" TargetMode="External"/><Relationship Id="rId218" Type="http://schemas.openxmlformats.org/officeDocument/2006/relationships/hyperlink" Target="http://bit.ly/2nCgos5&#160;" TargetMode="External"/><Relationship Id="rId239" Type="http://schemas.openxmlformats.org/officeDocument/2006/relationships/hyperlink" Target="http://bit.ly/2nCaKpK&#160;" TargetMode="External"/><Relationship Id="rId250" Type="http://schemas.openxmlformats.org/officeDocument/2006/relationships/hyperlink" Target="http://bit.ly/2nBY0PZ&#160;" TargetMode="External"/><Relationship Id="rId271" Type="http://schemas.openxmlformats.org/officeDocument/2006/relationships/hyperlink" Target="http://nyti.ms/2p8l4VU&#160;" TargetMode="External"/><Relationship Id="rId292" Type="http://schemas.openxmlformats.org/officeDocument/2006/relationships/hyperlink" Target="http://sumo.ly/yyI6&#160;" TargetMode="External"/><Relationship Id="rId306" Type="http://schemas.openxmlformats.org/officeDocument/2006/relationships/hyperlink" Target="http://ind.pn/2pGf1Z5&#160;" TargetMode="External"/><Relationship Id="rId24" Type="http://schemas.openxmlformats.org/officeDocument/2006/relationships/hyperlink" Target="http://bit.ly/2oBBqKd&#160;" TargetMode="External"/><Relationship Id="rId45" Type="http://schemas.openxmlformats.org/officeDocument/2006/relationships/hyperlink" Target="http://bit.ly/2nXCovU&#160;" TargetMode="External"/><Relationship Id="rId66" Type="http://schemas.openxmlformats.org/officeDocument/2006/relationships/hyperlink" Target="http://bit.ly/2pGCglO&#160;" TargetMode="External"/><Relationship Id="rId87" Type="http://schemas.openxmlformats.org/officeDocument/2006/relationships/hyperlink" Target="http://bit.ly/2oZYn9n&#160;" TargetMode="External"/><Relationship Id="rId110" Type="http://schemas.openxmlformats.org/officeDocument/2006/relationships/hyperlink" Target="http://bit.ly/2oKRy93&#160;" TargetMode="External"/><Relationship Id="rId131" Type="http://schemas.openxmlformats.org/officeDocument/2006/relationships/hyperlink" Target="http://bit.ly/2oHaHMS&#160;" TargetMode="External"/><Relationship Id="rId327" Type="http://schemas.openxmlformats.org/officeDocument/2006/relationships/hyperlink" Target="http://bit.ly/2oWkJIR&#160;" TargetMode="External"/><Relationship Id="rId348" Type="http://schemas.openxmlformats.org/officeDocument/2006/relationships/hyperlink" Target="http://www.telecarelin.org.uk" TargetMode="External"/><Relationship Id="rId152" Type="http://schemas.openxmlformats.org/officeDocument/2006/relationships/hyperlink" Target="http://bit.ly/2oBHr9J&#160;" TargetMode="External"/><Relationship Id="rId173" Type="http://schemas.openxmlformats.org/officeDocument/2006/relationships/hyperlink" Target="http://bbc.in/2nTwG36" TargetMode="External"/><Relationship Id="rId194" Type="http://schemas.openxmlformats.org/officeDocument/2006/relationships/hyperlink" Target="http://bit.ly/2ndYJd2&#160;" TargetMode="External"/><Relationship Id="rId208" Type="http://schemas.openxmlformats.org/officeDocument/2006/relationships/hyperlink" Target="file:///C:\Users\mikec\Documents\Docs\conta.cc\2nDrnkK" TargetMode="External"/><Relationship Id="rId229" Type="http://schemas.openxmlformats.org/officeDocument/2006/relationships/hyperlink" Target="http://bit.ly/2nKL0K0&#160;" TargetMode="External"/><Relationship Id="rId240" Type="http://schemas.openxmlformats.org/officeDocument/2006/relationships/hyperlink" Target="http://bit.ly/2oiFHTf&#160;" TargetMode="External"/><Relationship Id="rId261" Type="http://schemas.openxmlformats.org/officeDocument/2006/relationships/hyperlink" Target="http://bit.ly/2omJeOT&#160;" TargetMode="External"/><Relationship Id="rId14" Type="http://schemas.openxmlformats.org/officeDocument/2006/relationships/hyperlink" Target="http://bit.ly/2nhRkJL&#160;" TargetMode="External"/><Relationship Id="rId35" Type="http://schemas.openxmlformats.org/officeDocument/2006/relationships/hyperlink" Target="http://bit.ly/2nILvkF&#160;" TargetMode="External"/><Relationship Id="rId56" Type="http://schemas.openxmlformats.org/officeDocument/2006/relationships/hyperlink" Target="http://bit.ly/2nSOZoX" TargetMode="External"/><Relationship Id="rId77" Type="http://schemas.openxmlformats.org/officeDocument/2006/relationships/hyperlink" Target="http://bit.ly/2nSGJ8C&#160;" TargetMode="External"/><Relationship Id="rId100" Type="http://schemas.openxmlformats.org/officeDocument/2006/relationships/hyperlink" Target="http://bit.ly/2oWaofK&#160;" TargetMode="External"/><Relationship Id="rId282" Type="http://schemas.openxmlformats.org/officeDocument/2006/relationships/hyperlink" Target="http://bit.ly/2om9hpu&#160;" TargetMode="External"/><Relationship Id="rId317" Type="http://schemas.openxmlformats.org/officeDocument/2006/relationships/hyperlink" Target="http://bbc.in/2ogPgxe&#160;" TargetMode="External"/><Relationship Id="rId338" Type="http://schemas.openxmlformats.org/officeDocument/2006/relationships/hyperlink" Target="http://bit.ly/2q5HoDP&#160;" TargetMode="External"/><Relationship Id="rId8" Type="http://schemas.openxmlformats.org/officeDocument/2006/relationships/endnotes" Target="endnotes.xml"/><Relationship Id="rId98" Type="http://schemas.openxmlformats.org/officeDocument/2006/relationships/hyperlink" Target="http://bit.ly/2oW9Wys&#160;" TargetMode="External"/><Relationship Id="rId121" Type="http://schemas.openxmlformats.org/officeDocument/2006/relationships/hyperlink" Target="http://bit.ly/2ne65O1&#160;" TargetMode="External"/><Relationship Id="rId142" Type="http://schemas.openxmlformats.org/officeDocument/2006/relationships/hyperlink" Target="http://bit.ly/2oBVvvI&#160;" TargetMode="External"/><Relationship Id="rId163" Type="http://schemas.openxmlformats.org/officeDocument/2006/relationships/hyperlink" Target="http://bit.ly/2ne79Br&#160;" TargetMode="External"/><Relationship Id="rId184" Type="http://schemas.openxmlformats.org/officeDocument/2006/relationships/hyperlink" Target="http://&#160;bit.ly/2ni7z9P" TargetMode="External"/><Relationship Id="rId219" Type="http://schemas.openxmlformats.org/officeDocument/2006/relationships/hyperlink" Target="http://bit.ly/2nC6UwK&#160;" TargetMode="External"/><Relationship Id="rId230" Type="http://schemas.openxmlformats.org/officeDocument/2006/relationships/hyperlink" Target="http://bbc.in/2nKTIrr&#160;" TargetMode="External"/><Relationship Id="rId251" Type="http://schemas.openxmlformats.org/officeDocument/2006/relationships/hyperlink" Target="http://bbc.in/2nC8TBi&#160;" TargetMode="External"/><Relationship Id="rId25" Type="http://schemas.openxmlformats.org/officeDocument/2006/relationships/hyperlink" Target="http://bit.ly/2ouRyNI&#160;" TargetMode="External"/><Relationship Id="rId46" Type="http://schemas.openxmlformats.org/officeDocument/2006/relationships/hyperlink" Target="http://bit.ly/2om5Mzu&#160;" TargetMode="External"/><Relationship Id="rId67" Type="http://schemas.openxmlformats.org/officeDocument/2006/relationships/hyperlink" Target="http://bit.ly/2fGpJKT" TargetMode="External"/><Relationship Id="rId272" Type="http://schemas.openxmlformats.org/officeDocument/2006/relationships/hyperlink" Target="http://bit.ly/2ocX7xn&#160;" TargetMode="External"/><Relationship Id="rId293" Type="http://schemas.openxmlformats.org/officeDocument/2006/relationships/hyperlink" Target="http://bit.ly/2pGCIAD&#160;" TargetMode="External"/><Relationship Id="rId307" Type="http://schemas.openxmlformats.org/officeDocument/2006/relationships/hyperlink" Target="http://nws.mx/2nRUiVS&#160;" TargetMode="External"/><Relationship Id="rId328" Type="http://schemas.openxmlformats.org/officeDocument/2006/relationships/hyperlink" Target="http://bit.ly/2oWfV61&#160;" TargetMode="External"/><Relationship Id="rId349" Type="http://schemas.openxmlformats.org/officeDocument/2006/relationships/hyperlink" Target="http://www.telecareaware.com" TargetMode="External"/><Relationship Id="rId88" Type="http://schemas.openxmlformats.org/officeDocument/2006/relationships/hyperlink" Target="http://bit.ly/2oYPcGg&#160;" TargetMode="External"/><Relationship Id="rId111" Type="http://schemas.openxmlformats.org/officeDocument/2006/relationships/hyperlink" Target="http://bit.ly/2q5AsGG&#160;" TargetMode="External"/><Relationship Id="rId132" Type="http://schemas.openxmlformats.org/officeDocument/2006/relationships/hyperlink" Target="http://bit.ly/2orxTgF&#160;" TargetMode="External"/><Relationship Id="rId153" Type="http://schemas.openxmlformats.org/officeDocument/2006/relationships/hyperlink" Target="http://bit.ly/2nILr4x&#160;" TargetMode="External"/><Relationship Id="rId174" Type="http://schemas.openxmlformats.org/officeDocument/2006/relationships/hyperlink" Target="http://bit.ly/2nSy6uw&#160;" TargetMode="External"/><Relationship Id="rId195" Type="http://schemas.openxmlformats.org/officeDocument/2006/relationships/hyperlink" Target="http://bbc.in/2nNcbAO&#160;" TargetMode="External"/><Relationship Id="rId209" Type="http://schemas.openxmlformats.org/officeDocument/2006/relationships/hyperlink" Target="http://bit.ly/2nC9TVV&#160;" TargetMode="External"/><Relationship Id="rId190" Type="http://schemas.openxmlformats.org/officeDocument/2006/relationships/hyperlink" Target="http://bit.ly/2ne2Eqy&#160;" TargetMode="External"/><Relationship Id="rId204" Type="http://schemas.openxmlformats.org/officeDocument/2006/relationships/hyperlink" Target="http://bit.ly/2nNaR1L&#160;" TargetMode="External"/><Relationship Id="rId220" Type="http://schemas.openxmlformats.org/officeDocument/2006/relationships/hyperlink" Target="http://bit.ly/2nCm1qc&#160;" TargetMode="External"/><Relationship Id="rId225" Type="http://schemas.openxmlformats.org/officeDocument/2006/relationships/hyperlink" Target="http://bit.ly/2oBb4o1&#160;" TargetMode="External"/><Relationship Id="rId241" Type="http://schemas.openxmlformats.org/officeDocument/2006/relationships/hyperlink" Target="http://bit.ly/2nznsWk&#160;" TargetMode="External"/><Relationship Id="rId246" Type="http://schemas.openxmlformats.org/officeDocument/2006/relationships/hyperlink" Target="http://bit.ly/2ohqXDX&#160;" TargetMode="External"/><Relationship Id="rId267" Type="http://schemas.openxmlformats.org/officeDocument/2006/relationships/hyperlink" Target="http://bbc.in/2nXJUXu&#160;" TargetMode="External"/><Relationship Id="rId288" Type="http://schemas.openxmlformats.org/officeDocument/2006/relationships/hyperlink" Target="http://bit.ly/2os4inM&#160;" TargetMode="External"/><Relationship Id="rId15" Type="http://schemas.openxmlformats.org/officeDocument/2006/relationships/hyperlink" Target="http://bit.ly/2nhYqOq" TargetMode="External"/><Relationship Id="rId36" Type="http://schemas.openxmlformats.org/officeDocument/2006/relationships/hyperlink" Target="http://bit.ly/2nNw2AI&#160;" TargetMode="External"/><Relationship Id="rId57" Type="http://schemas.openxmlformats.org/officeDocument/2006/relationships/hyperlink" Target="http://bit.ly/2nSqTL4" TargetMode="External"/><Relationship Id="rId106" Type="http://schemas.openxmlformats.org/officeDocument/2006/relationships/hyperlink" Target="http://bit.ly/2oZ2d2F&#160;" TargetMode="External"/><Relationship Id="rId127" Type="http://schemas.openxmlformats.org/officeDocument/2006/relationships/hyperlink" Target="http://bit.ly/2oMM69u&#160;" TargetMode="External"/><Relationship Id="rId262" Type="http://schemas.openxmlformats.org/officeDocument/2006/relationships/hyperlink" Target="http://bit.ly/2nXMAok&#160;" TargetMode="External"/><Relationship Id="rId283" Type="http://schemas.openxmlformats.org/officeDocument/2006/relationships/hyperlink" Target="http://bit.ly/2om2VGF&#160;" TargetMode="External"/><Relationship Id="rId313" Type="http://schemas.openxmlformats.org/officeDocument/2006/relationships/hyperlink" Target="http://bit.ly/2nXOji1&#160;" TargetMode="External"/><Relationship Id="rId318" Type="http://schemas.openxmlformats.org/officeDocument/2006/relationships/hyperlink" Target="http://bit.ly/2oH9ja4&#160;" TargetMode="External"/><Relationship Id="rId339" Type="http://schemas.openxmlformats.org/officeDocument/2006/relationships/hyperlink" Target="http://bit.ly/2q5GR4H&#160;" TargetMode="External"/><Relationship Id="rId10" Type="http://schemas.openxmlformats.org/officeDocument/2006/relationships/hyperlink" Target="http://&#160;bit.ly/2nhZOk4" TargetMode="External"/><Relationship Id="rId31" Type="http://schemas.openxmlformats.org/officeDocument/2006/relationships/hyperlink" Target="http://bit.ly/2nKSWLm&#160;" TargetMode="External"/><Relationship Id="rId52" Type="http://schemas.openxmlformats.org/officeDocument/2006/relationships/hyperlink" Target="http://bit.ly/2pdUWdi" TargetMode="External"/><Relationship Id="rId73" Type="http://schemas.openxmlformats.org/officeDocument/2006/relationships/hyperlink" Target="http://bit.ly/2o0ksG4&#160;" TargetMode="External"/><Relationship Id="rId78" Type="http://schemas.openxmlformats.org/officeDocument/2006/relationships/hyperlink" Target="http://bit.ly/2pGknDB&#160;" TargetMode="External"/><Relationship Id="rId94" Type="http://schemas.openxmlformats.org/officeDocument/2006/relationships/hyperlink" Target="http://bit.ly/2oWkvBm&#160;" TargetMode="External"/><Relationship Id="rId99" Type="http://schemas.openxmlformats.org/officeDocument/2006/relationships/hyperlink" Target="http://bit.ly/2oWjn0z&#160;" TargetMode="External"/><Relationship Id="rId101" Type="http://schemas.openxmlformats.org/officeDocument/2006/relationships/hyperlink" Target="http://bit.ly/2oBTwrD&#160;" TargetMode="External"/><Relationship Id="rId122" Type="http://schemas.openxmlformats.org/officeDocument/2006/relationships/hyperlink" Target="http://bit.ly/2nejt4H" TargetMode="External"/><Relationship Id="rId143" Type="http://schemas.openxmlformats.org/officeDocument/2006/relationships/hyperlink" Target="http://bit.ly/2oYU91H&#160;" TargetMode="External"/><Relationship Id="rId148" Type="http://schemas.openxmlformats.org/officeDocument/2006/relationships/hyperlink" Target="http://bit.ly/2oscW6r&#160;" TargetMode="External"/><Relationship Id="rId164" Type="http://schemas.openxmlformats.org/officeDocument/2006/relationships/hyperlink" Target="http://bit.ly/2nY20su&#160;" TargetMode="External"/><Relationship Id="rId169" Type="http://schemas.openxmlformats.org/officeDocument/2006/relationships/hyperlink" Target="http://bit.ly/2oMLBMo&#160;" TargetMode="External"/><Relationship Id="rId185" Type="http://schemas.openxmlformats.org/officeDocument/2006/relationships/hyperlink" Target="http://bit.ly/2nhwn1D&#160;" TargetMode="External"/><Relationship Id="rId334" Type="http://schemas.openxmlformats.org/officeDocument/2006/relationships/hyperlink" Target="http://bit.ly/2oLtuTk&#160;" TargetMode="External"/><Relationship Id="rId350" Type="http://schemas.openxmlformats.org/officeDocument/2006/relationships/hyperlink" Target="http://www.digitalhealth.net/" TargetMode="External"/><Relationship Id="rId355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bit.ly/2nibXpa&#160;" TargetMode="External"/><Relationship Id="rId180" Type="http://schemas.openxmlformats.org/officeDocument/2006/relationships/hyperlink" Target="http://dailym.ai/2oBQsf4" TargetMode="External"/><Relationship Id="rId210" Type="http://schemas.openxmlformats.org/officeDocument/2006/relationships/hyperlink" Target="http://bit.ly/2nChzYe&#160;" TargetMode="External"/><Relationship Id="rId215" Type="http://schemas.openxmlformats.org/officeDocument/2006/relationships/hyperlink" Target="http://bit.ly/2ohBijj&#160;" TargetMode="External"/><Relationship Id="rId236" Type="http://schemas.openxmlformats.org/officeDocument/2006/relationships/hyperlink" Target="http://read.bi/2os9oRC&#160;" TargetMode="External"/><Relationship Id="rId257" Type="http://schemas.openxmlformats.org/officeDocument/2006/relationships/hyperlink" Target="http://bit.ly/2p6JzUu&#160;" TargetMode="External"/><Relationship Id="rId278" Type="http://schemas.openxmlformats.org/officeDocument/2006/relationships/hyperlink" Target="http://bit.ly/2p8gQh9&#160;" TargetMode="External"/><Relationship Id="rId26" Type="http://schemas.openxmlformats.org/officeDocument/2006/relationships/hyperlink" Target="http://bit.ly/2nND6gH&#160;" TargetMode="External"/><Relationship Id="rId231" Type="http://schemas.openxmlformats.org/officeDocument/2006/relationships/hyperlink" Target="http://bit.ly/2owUci5&#160;" TargetMode="External"/><Relationship Id="rId252" Type="http://schemas.openxmlformats.org/officeDocument/2006/relationships/hyperlink" Target="http://bit.ly/2nKZnhj&#160;" TargetMode="External"/><Relationship Id="rId273" Type="http://schemas.openxmlformats.org/officeDocument/2006/relationships/hyperlink" Target="http://bit.ly/2oMV1rl&#160;" TargetMode="External"/><Relationship Id="rId294" Type="http://schemas.openxmlformats.org/officeDocument/2006/relationships/hyperlink" Target="http://bit.ly/2nRTno7" TargetMode="External"/><Relationship Id="rId308" Type="http://schemas.openxmlformats.org/officeDocument/2006/relationships/hyperlink" Target="http://bit.ly/2nRTno7&#160;" TargetMode="External"/><Relationship Id="rId329" Type="http://schemas.openxmlformats.org/officeDocument/2006/relationships/hyperlink" Target="http://bit.ly/2oWAhMH&#160;" TargetMode="External"/><Relationship Id="rId47" Type="http://schemas.openxmlformats.org/officeDocument/2006/relationships/hyperlink" Target="http://bit.ly/2om6GMx&#160;" TargetMode="External"/><Relationship Id="rId68" Type="http://schemas.openxmlformats.org/officeDocument/2006/relationships/hyperlink" Target="http://bit.ly/2nSiCaa&#160;" TargetMode="External"/><Relationship Id="rId89" Type="http://schemas.openxmlformats.org/officeDocument/2006/relationships/hyperlink" Target="http://bit.ly/2oWsui1&#160;" TargetMode="External"/><Relationship Id="rId112" Type="http://schemas.openxmlformats.org/officeDocument/2006/relationships/hyperlink" Target="http://bit.ly/2o41NIu&#160;" TargetMode="External"/><Relationship Id="rId133" Type="http://schemas.openxmlformats.org/officeDocument/2006/relationships/hyperlink" Target="http://bit.ly/2oHlLcM&#160;" TargetMode="External"/><Relationship Id="rId154" Type="http://schemas.openxmlformats.org/officeDocument/2006/relationships/hyperlink" Target="http://bit.ly/2nIPqyb&#160;" TargetMode="External"/><Relationship Id="rId175" Type="http://schemas.openxmlformats.org/officeDocument/2006/relationships/hyperlink" Target="http://bit.ly/2pGvLiR&#160;" TargetMode="External"/><Relationship Id="rId340" Type="http://schemas.openxmlformats.org/officeDocument/2006/relationships/hyperlink" Target="http://huff.to/2q5DD1n&#160;" TargetMode="External"/><Relationship Id="rId196" Type="http://schemas.openxmlformats.org/officeDocument/2006/relationships/hyperlink" Target="http://bit.ly/2nMPX2a&#160;" TargetMode="External"/><Relationship Id="rId200" Type="http://schemas.openxmlformats.org/officeDocument/2006/relationships/hyperlink" Target="http://bbc.in/2nIC4lD&#160;" TargetMode="External"/><Relationship Id="rId16" Type="http://schemas.openxmlformats.org/officeDocument/2006/relationships/hyperlink" Target="http://bit.ly/2nPoFrM&#160;" TargetMode="External"/><Relationship Id="rId221" Type="http://schemas.openxmlformats.org/officeDocument/2006/relationships/hyperlink" Target="http://bit.ly/2nBU3uM&#160;" TargetMode="External"/><Relationship Id="rId242" Type="http://schemas.openxmlformats.org/officeDocument/2006/relationships/hyperlink" Target="http://bit.ly/2n1xEK5&#160;" TargetMode="External"/><Relationship Id="rId263" Type="http://schemas.openxmlformats.org/officeDocument/2006/relationships/hyperlink" Target="http://nyti.ms/2nZKTr9&#160;" TargetMode="External"/><Relationship Id="rId284" Type="http://schemas.openxmlformats.org/officeDocument/2006/relationships/hyperlink" Target="http://bbc.in/2oNwTVB&#160;" TargetMode="External"/><Relationship Id="rId319" Type="http://schemas.openxmlformats.org/officeDocument/2006/relationships/hyperlink" Target="http://dailym.ai/2nStXa9&#160;" TargetMode="External"/><Relationship Id="rId37" Type="http://schemas.openxmlformats.org/officeDocument/2006/relationships/hyperlink" Target="http://bit.ly/2nYachg" TargetMode="External"/><Relationship Id="rId58" Type="http://schemas.openxmlformats.org/officeDocument/2006/relationships/hyperlink" Target="http://bit.ly/2nSEYrO" TargetMode="External"/><Relationship Id="rId79" Type="http://schemas.openxmlformats.org/officeDocument/2006/relationships/hyperlink" Target="http://tcrn.ch/2ofNo7Z&#160;" TargetMode="External"/><Relationship Id="rId102" Type="http://schemas.openxmlformats.org/officeDocument/2006/relationships/hyperlink" Target="http://bit.ly/2ou13bP&#160;" TargetMode="External"/><Relationship Id="rId123" Type="http://schemas.openxmlformats.org/officeDocument/2006/relationships/hyperlink" Target="http://bit.ly/2nIPqyb&#160;" TargetMode="External"/><Relationship Id="rId144" Type="http://schemas.openxmlformats.org/officeDocument/2006/relationships/hyperlink" Target="http://bit.ly/2oKMcKY&#160;" TargetMode="External"/><Relationship Id="rId330" Type="http://schemas.openxmlformats.org/officeDocument/2006/relationships/hyperlink" Target="http://bbc.in/2oW9NLp&#160;" TargetMode="External"/><Relationship Id="rId90" Type="http://schemas.openxmlformats.org/officeDocument/2006/relationships/hyperlink" Target="http://bit.ly/2oW9906&#160;" TargetMode="External"/><Relationship Id="rId165" Type="http://schemas.openxmlformats.org/officeDocument/2006/relationships/hyperlink" Target="http://pwc.to/2om8yVi&#160;" TargetMode="External"/><Relationship Id="rId186" Type="http://schemas.openxmlformats.org/officeDocument/2006/relationships/hyperlink" Target="http://bit.ly/2nhA6w3&#160;" TargetMode="External"/><Relationship Id="rId351" Type="http://schemas.openxmlformats.org/officeDocument/2006/relationships/hyperlink" Target="https://www.tsa-voice.org.uk/" TargetMode="External"/><Relationship Id="rId211" Type="http://schemas.openxmlformats.org/officeDocument/2006/relationships/hyperlink" Target="http://bit.ly/2nC10vD&#160;" TargetMode="External"/><Relationship Id="rId232" Type="http://schemas.openxmlformats.org/officeDocument/2006/relationships/hyperlink" Target="http://bit.ly/2owHQ9Y&#160;" TargetMode="External"/><Relationship Id="rId253" Type="http://schemas.openxmlformats.org/officeDocument/2006/relationships/hyperlink" Target="http://bit.ly/2oxoxgm&#160;" TargetMode="External"/><Relationship Id="rId274" Type="http://schemas.openxmlformats.org/officeDocument/2006/relationships/hyperlink" Target="http://bbc.in/2oMJaJI&#160;" TargetMode="External"/><Relationship Id="rId295" Type="http://schemas.openxmlformats.org/officeDocument/2006/relationships/hyperlink" Target="http://bit.ly/2nSrht0&#160;" TargetMode="External"/><Relationship Id="rId309" Type="http://schemas.openxmlformats.org/officeDocument/2006/relationships/hyperlink" Target="file:///C:\Users\mikec\Documents\Docs\bit.ly\2nQSqfK" TargetMode="External"/><Relationship Id="rId27" Type="http://schemas.openxmlformats.org/officeDocument/2006/relationships/hyperlink" Target="http://bit.ly/2osjG4s&#160;" TargetMode="External"/><Relationship Id="rId48" Type="http://schemas.openxmlformats.org/officeDocument/2006/relationships/hyperlink" Target="http://bit.ly/2onypfF&#160;" TargetMode="External"/><Relationship Id="rId69" Type="http://schemas.openxmlformats.org/officeDocument/2006/relationships/hyperlink" Target="http://bit.ly/2nKh9Te&#160;" TargetMode="External"/><Relationship Id="rId113" Type="http://schemas.openxmlformats.org/officeDocument/2006/relationships/hyperlink" Target="http://bit.ly/2niafV7&#160;" TargetMode="External"/><Relationship Id="rId134" Type="http://schemas.openxmlformats.org/officeDocument/2006/relationships/hyperlink" Target="http://bit.ly/2o0ytn6&#160;" TargetMode="External"/><Relationship Id="rId320" Type="http://schemas.openxmlformats.org/officeDocument/2006/relationships/hyperlink" Target="http://bit.ly/2nRTLTK&#160;" TargetMode="External"/><Relationship Id="rId80" Type="http://schemas.openxmlformats.org/officeDocument/2006/relationships/hyperlink" Target="http://bit.ly/2pGevdv&#160;" TargetMode="External"/><Relationship Id="rId155" Type="http://schemas.openxmlformats.org/officeDocument/2006/relationships/hyperlink" Target="http://bit.ly/2okzcyZ&#160;" TargetMode="External"/><Relationship Id="rId176" Type="http://schemas.openxmlformats.org/officeDocument/2006/relationships/hyperlink" Target="http://bit.ly/2nSA91K&#160;" TargetMode="External"/><Relationship Id="rId197" Type="http://schemas.openxmlformats.org/officeDocument/2006/relationships/hyperlink" Target="http://bit.ly/2oBCvlp&#160;" TargetMode="External"/><Relationship Id="rId341" Type="http://schemas.openxmlformats.org/officeDocument/2006/relationships/hyperlink" Target="http://bit.ly/2q5Dhb1&#160;" TargetMode="External"/><Relationship Id="rId201" Type="http://schemas.openxmlformats.org/officeDocument/2006/relationships/hyperlink" Target="http://bit.ly/2nIDTip&#160;" TargetMode="External"/><Relationship Id="rId222" Type="http://schemas.openxmlformats.org/officeDocument/2006/relationships/hyperlink" Target="http://bit.ly/2nC6dU8&#160;" TargetMode="External"/><Relationship Id="rId243" Type="http://schemas.openxmlformats.org/officeDocument/2006/relationships/hyperlink" Target="http://bit.ly/2mZvryX&#160;" TargetMode="External"/><Relationship Id="rId264" Type="http://schemas.openxmlformats.org/officeDocument/2006/relationships/hyperlink" Target="http://bit.ly/2olXpDQ&#160;" TargetMode="External"/><Relationship Id="rId285" Type="http://schemas.openxmlformats.org/officeDocument/2006/relationships/hyperlink" Target="http://bit.ly/2oVFc10&#160;" TargetMode="External"/><Relationship Id="rId17" Type="http://schemas.openxmlformats.org/officeDocument/2006/relationships/hyperlink" Target="http://bit.ly/2nPGAPh&#160;" TargetMode="External"/><Relationship Id="rId38" Type="http://schemas.openxmlformats.org/officeDocument/2006/relationships/hyperlink" Target="http://bit.ly/2p759YH&#160;" TargetMode="External"/><Relationship Id="rId59" Type="http://schemas.openxmlformats.org/officeDocument/2006/relationships/hyperlink" Target="http://bit.ly/2nSOzyT" TargetMode="External"/><Relationship Id="rId103" Type="http://schemas.openxmlformats.org/officeDocument/2006/relationships/hyperlink" Target="http://wapo.st/2p0046C&#160;" TargetMode="External"/><Relationship Id="rId124" Type="http://schemas.openxmlformats.org/officeDocument/2006/relationships/hyperlink" Target="http://bit.ly/2orFknS&#160;" TargetMode="External"/><Relationship Id="rId310" Type="http://schemas.openxmlformats.org/officeDocument/2006/relationships/hyperlink" Target="file:///C:\Users\mikec\Documents\Docs\bit.ly\2nQKzPy" TargetMode="External"/><Relationship Id="rId70" Type="http://schemas.openxmlformats.org/officeDocument/2006/relationships/hyperlink" Target="http://bit.ly/2nKlG8d&#160;" TargetMode="External"/><Relationship Id="rId91" Type="http://schemas.openxmlformats.org/officeDocument/2006/relationships/hyperlink" Target="http://bit.ly/2oWlgdP&#160;" TargetMode="External"/><Relationship Id="rId145" Type="http://schemas.openxmlformats.org/officeDocument/2006/relationships/hyperlink" Target="http://bit.ly/2oKLnlh&#160;" TargetMode="External"/><Relationship Id="rId166" Type="http://schemas.openxmlformats.org/officeDocument/2006/relationships/hyperlink" Target="http://bit.ly/2oVE6CI&#160;" TargetMode="External"/><Relationship Id="rId187" Type="http://schemas.openxmlformats.org/officeDocument/2006/relationships/hyperlink" Target="http://bit.ly/2neqd2d&#160;" TargetMode="External"/><Relationship Id="rId331" Type="http://schemas.openxmlformats.org/officeDocument/2006/relationships/hyperlink" Target="http://bit.ly/2oxDVsW&#160;" TargetMode="External"/><Relationship Id="rId352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hyperlink" Target="http://bit.ly/2nCaxTm&#160;" TargetMode="External"/><Relationship Id="rId233" Type="http://schemas.openxmlformats.org/officeDocument/2006/relationships/hyperlink" Target="http://bit.ly/2o46Fxe&#160;" TargetMode="External"/><Relationship Id="rId254" Type="http://schemas.openxmlformats.org/officeDocument/2006/relationships/hyperlink" Target="http://bit.ly/2orL1m1&#160;" TargetMode="External"/><Relationship Id="rId28" Type="http://schemas.openxmlformats.org/officeDocument/2006/relationships/hyperlink" Target="http://bit.ly/2oscEN5&#160;" TargetMode="External"/><Relationship Id="rId49" Type="http://schemas.openxmlformats.org/officeDocument/2006/relationships/hyperlink" Target="http://bit.ly/2p6RDEA&#160;" TargetMode="External"/><Relationship Id="rId114" Type="http://schemas.openxmlformats.org/officeDocument/2006/relationships/hyperlink" Target="http://bit.ly/2nei8Ld&#160;" TargetMode="External"/><Relationship Id="rId275" Type="http://schemas.openxmlformats.org/officeDocument/2006/relationships/hyperlink" Target="http://bit.ly/2p8poEI&#160;" TargetMode="External"/><Relationship Id="rId296" Type="http://schemas.openxmlformats.org/officeDocument/2006/relationships/hyperlink" Target="http://bit.ly/2pGBNA3&#160;" TargetMode="External"/><Relationship Id="rId300" Type="http://schemas.openxmlformats.org/officeDocument/2006/relationships/hyperlink" Target="http://bit.ly/2nSyWrc&#160;" TargetMode="External"/><Relationship Id="rId60" Type="http://schemas.openxmlformats.org/officeDocument/2006/relationships/hyperlink" Target="http://bit.ly/2nSHe2n&#160;" TargetMode="External"/><Relationship Id="rId81" Type="http://schemas.openxmlformats.org/officeDocument/2006/relationships/hyperlink" Target="http://bit.ly/2nS6dTq&#160;" TargetMode="External"/><Relationship Id="rId135" Type="http://schemas.openxmlformats.org/officeDocument/2006/relationships/hyperlink" Target="http://yhoo.it/2nSAtgQ" TargetMode="External"/><Relationship Id="rId156" Type="http://schemas.openxmlformats.org/officeDocument/2006/relationships/hyperlink" Target="http://bit.ly/2ohEL19&#160;" TargetMode="External"/><Relationship Id="rId177" Type="http://schemas.openxmlformats.org/officeDocument/2006/relationships/hyperlink" Target="http://bit.ly/2nRKpY5&#160;" TargetMode="External"/><Relationship Id="rId198" Type="http://schemas.openxmlformats.org/officeDocument/2006/relationships/hyperlink" Target="http://bbc.in/2oBJoD4&#160;" TargetMode="External"/><Relationship Id="rId321" Type="http://schemas.openxmlformats.org/officeDocument/2006/relationships/hyperlink" Target="http://bit.ly/2nSxDJ0&#160;" TargetMode="External"/><Relationship Id="rId342" Type="http://schemas.openxmlformats.org/officeDocument/2006/relationships/hyperlink" Target="http://ukehealthweek.com/index.asp?close=yes" TargetMode="External"/><Relationship Id="rId202" Type="http://schemas.openxmlformats.org/officeDocument/2006/relationships/hyperlink" Target="http://ind.pn/2os5Z5n&#160;" TargetMode="External"/><Relationship Id="rId223" Type="http://schemas.openxmlformats.org/officeDocument/2006/relationships/hyperlink" Target="http://bit.ly/2nBXQIn&#160;" TargetMode="External"/><Relationship Id="rId244" Type="http://schemas.openxmlformats.org/officeDocument/2006/relationships/hyperlink" Target="http://bit.ly/2nBYOEE&#160;" TargetMode="External"/><Relationship Id="rId18" Type="http://schemas.openxmlformats.org/officeDocument/2006/relationships/hyperlink" Target="http://bit.ly/2nNcbku&#160;" TargetMode="External"/><Relationship Id="rId39" Type="http://schemas.openxmlformats.org/officeDocument/2006/relationships/hyperlink" Target="http://bit.ly/2p6YiPf&#160;" TargetMode="External"/><Relationship Id="rId265" Type="http://schemas.openxmlformats.org/officeDocument/2006/relationships/hyperlink" Target="http://bit.ly/2olYknO&#160;" TargetMode="External"/><Relationship Id="rId286" Type="http://schemas.openxmlformats.org/officeDocument/2006/relationships/hyperlink" Target="http://cnb.cx/2oMHiAS&#160;" TargetMode="External"/><Relationship Id="rId50" Type="http://schemas.openxmlformats.org/officeDocument/2006/relationships/hyperlink" Target="http://bit.ly/2oncKUN" TargetMode="External"/><Relationship Id="rId104" Type="http://schemas.openxmlformats.org/officeDocument/2006/relationships/hyperlink" Target="http://bit.ly/2oWabtm&#160;" TargetMode="External"/><Relationship Id="rId125" Type="http://schemas.openxmlformats.org/officeDocument/2006/relationships/hyperlink" Target="http://bit.ly/2omayNr&#160;" TargetMode="External"/><Relationship Id="rId146" Type="http://schemas.openxmlformats.org/officeDocument/2006/relationships/hyperlink" Target="http://bit.ly/2oKz3S7&#160;" TargetMode="External"/><Relationship Id="rId167" Type="http://schemas.openxmlformats.org/officeDocument/2006/relationships/hyperlink" Target="http://bit.ly/2oVH2Pz&#160;" TargetMode="External"/><Relationship Id="rId188" Type="http://schemas.openxmlformats.org/officeDocument/2006/relationships/hyperlink" Target="http://bit.ly/2nNbkQM&#160;" TargetMode="External"/><Relationship Id="rId311" Type="http://schemas.openxmlformats.org/officeDocument/2006/relationships/hyperlink" Target="http://bit.ly/2nKlPbE&#160;" TargetMode="External"/><Relationship Id="rId332" Type="http://schemas.openxmlformats.org/officeDocument/2006/relationships/hyperlink" Target="http://cnb.cx/2oue0m3&#160;" TargetMode="External"/><Relationship Id="rId353" Type="http://schemas.openxmlformats.org/officeDocument/2006/relationships/footer" Target="footer1.xml"/><Relationship Id="rId71" Type="http://schemas.openxmlformats.org/officeDocument/2006/relationships/hyperlink" Target="http://huff.to/2nKm2LY&#160;" TargetMode="External"/><Relationship Id="rId92" Type="http://schemas.openxmlformats.org/officeDocument/2006/relationships/hyperlink" Target="http://bit.ly/2oW8VX4&#160;" TargetMode="External"/><Relationship Id="rId213" Type="http://schemas.openxmlformats.org/officeDocument/2006/relationships/hyperlink" Target="http://bit.ly/2nBX5za&#160;" TargetMode="External"/><Relationship Id="rId234" Type="http://schemas.openxmlformats.org/officeDocument/2006/relationships/hyperlink" Target="http://bit.ly/2nPvwBn&#160;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osfpOs&#160;" TargetMode="External"/><Relationship Id="rId255" Type="http://schemas.openxmlformats.org/officeDocument/2006/relationships/hyperlink" Target="http://bit.ly/2p6zbff&#160;" TargetMode="External"/><Relationship Id="rId276" Type="http://schemas.openxmlformats.org/officeDocument/2006/relationships/hyperlink" Target="http://bbc.in/2p8aMFt&#160;" TargetMode="External"/><Relationship Id="rId297" Type="http://schemas.openxmlformats.org/officeDocument/2006/relationships/hyperlink" Target="http://nyti.ms/2oltdr0&#160;" TargetMode="External"/><Relationship Id="rId40" Type="http://schemas.openxmlformats.org/officeDocument/2006/relationships/hyperlink" Target="http://bit.ly/2oBMA1J" TargetMode="External"/><Relationship Id="rId115" Type="http://schemas.openxmlformats.org/officeDocument/2006/relationships/hyperlink" Target="http://bit.ly/2ox3iio" TargetMode="External"/><Relationship Id="rId136" Type="http://schemas.openxmlformats.org/officeDocument/2006/relationships/hyperlink" Target="http://huff.to/2pGtZ1n&#160;" TargetMode="External"/><Relationship Id="rId157" Type="http://schemas.openxmlformats.org/officeDocument/2006/relationships/hyperlink" Target="http://bit.ly/2nC9LpF&#160;" TargetMode="External"/><Relationship Id="rId178" Type="http://schemas.openxmlformats.org/officeDocument/2006/relationships/hyperlink" Target="http://bit.ly/2nKrC0K&#160;" TargetMode="External"/><Relationship Id="rId301" Type="http://schemas.openxmlformats.org/officeDocument/2006/relationships/hyperlink" Target="http://bbc.in/2o0r8Ug&#160;" TargetMode="External"/><Relationship Id="rId322" Type="http://schemas.openxmlformats.org/officeDocument/2006/relationships/hyperlink" Target="http://bit.ly/2oFojnk&#160;" TargetMode="External"/><Relationship Id="rId343" Type="http://schemas.openxmlformats.org/officeDocument/2006/relationships/hyperlink" Target="https://www.rsm.ac.uk/events/teh06" TargetMode="External"/><Relationship Id="rId61" Type="http://schemas.openxmlformats.org/officeDocument/2006/relationships/hyperlink" Target="http://bit.ly/2nSH9f5&#160;" TargetMode="External"/><Relationship Id="rId82" Type="http://schemas.openxmlformats.org/officeDocument/2006/relationships/hyperlink" Target="http://bbc.in/2nRfRpt&#160;" TargetMode="External"/><Relationship Id="rId199" Type="http://schemas.openxmlformats.org/officeDocument/2006/relationships/hyperlink" Target="http://wapo.st/2oBt5X6&#160;" TargetMode="External"/><Relationship Id="rId203" Type="http://schemas.openxmlformats.org/officeDocument/2006/relationships/hyperlink" Target="http://bbc.in/2nN92SI&#160;" TargetMode="External"/><Relationship Id="rId19" Type="http://schemas.openxmlformats.org/officeDocument/2006/relationships/hyperlink" Target="http://bit.ly/2nN0UR8&#160;" TargetMode="External"/><Relationship Id="rId224" Type="http://schemas.openxmlformats.org/officeDocument/2006/relationships/hyperlink" Target="http://bit.ly/2nAJVSX&#160;" TargetMode="External"/><Relationship Id="rId245" Type="http://schemas.openxmlformats.org/officeDocument/2006/relationships/hyperlink" Target="http://bit.ly/2nCg7W2&#160;" TargetMode="External"/><Relationship Id="rId266" Type="http://schemas.openxmlformats.org/officeDocument/2006/relationships/hyperlink" Target="http://bit.ly/2nXzFmh&#160;" TargetMode="External"/><Relationship Id="rId287" Type="http://schemas.openxmlformats.org/officeDocument/2006/relationships/hyperlink" Target="http://ind.pn/2omcnKa&#160;" TargetMode="External"/><Relationship Id="rId30" Type="http://schemas.openxmlformats.org/officeDocument/2006/relationships/hyperlink" Target="http://bit.ly/2nARQzJ&#160;" TargetMode="External"/><Relationship Id="rId105" Type="http://schemas.openxmlformats.org/officeDocument/2006/relationships/hyperlink" Target="http://bit.ly/2oD27tP&#160;" TargetMode="External"/><Relationship Id="rId126" Type="http://schemas.openxmlformats.org/officeDocument/2006/relationships/hyperlink" Target="http://on.mash.to/2ohIcSX&#160;" TargetMode="External"/><Relationship Id="rId147" Type="http://schemas.openxmlformats.org/officeDocument/2006/relationships/hyperlink" Target="http://bit.ly/2q5I783&#160;" TargetMode="External"/><Relationship Id="rId168" Type="http://schemas.openxmlformats.org/officeDocument/2006/relationships/hyperlink" Target="http://bit.ly/2p8l4Fv&#160;" TargetMode="External"/><Relationship Id="rId312" Type="http://schemas.openxmlformats.org/officeDocument/2006/relationships/hyperlink" Target="http://bit.ly/2o0fGYY&#160;" TargetMode="External"/><Relationship Id="rId333" Type="http://schemas.openxmlformats.org/officeDocument/2006/relationships/hyperlink" Target="http://bit.ly/2pXX6OE&#160;" TargetMode="External"/><Relationship Id="rId354" Type="http://schemas.openxmlformats.org/officeDocument/2006/relationships/header" Target="header2.xml"/><Relationship Id="rId51" Type="http://schemas.openxmlformats.org/officeDocument/2006/relationships/hyperlink" Target="http://cnet.co/2ojxRb8&#160;" TargetMode="External"/><Relationship Id="rId72" Type="http://schemas.openxmlformats.org/officeDocument/2006/relationships/hyperlink" Target="http://huff.to/2nKfTQ5&#160;" TargetMode="External"/><Relationship Id="rId93" Type="http://schemas.openxmlformats.org/officeDocument/2006/relationships/hyperlink" Target="http://zd.net/2pay5Cz&#160;" TargetMode="External"/><Relationship Id="rId189" Type="http://schemas.openxmlformats.org/officeDocument/2006/relationships/hyperlink" Target="http://bit.ly/2ne3IKN&#160;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bit.ly/2nCbzyF&#160;" TargetMode="External"/><Relationship Id="rId235" Type="http://schemas.openxmlformats.org/officeDocument/2006/relationships/hyperlink" Target="http://bit.ly/2nEZklh&#160;" TargetMode="External"/><Relationship Id="rId256" Type="http://schemas.openxmlformats.org/officeDocument/2006/relationships/hyperlink" Target="http://bit.ly/2p6MpsH&#160;" TargetMode="External"/><Relationship Id="rId277" Type="http://schemas.openxmlformats.org/officeDocument/2006/relationships/hyperlink" Target="http://bit.ly/2p83aCG&#160;" TargetMode="External"/><Relationship Id="rId298" Type="http://schemas.openxmlformats.org/officeDocument/2006/relationships/hyperlink" Target="http://bit.ly/2nSiyqQ&#160;" TargetMode="External"/><Relationship Id="rId116" Type="http://schemas.openxmlformats.org/officeDocument/2006/relationships/hyperlink" Target="http://bit.ly/2nNfMPm&#160;" TargetMode="External"/><Relationship Id="rId137" Type="http://schemas.openxmlformats.org/officeDocument/2006/relationships/hyperlink" Target="http://bit.ly/2nSpJzl&#160;" TargetMode="External"/><Relationship Id="rId158" Type="http://schemas.openxmlformats.org/officeDocument/2006/relationships/hyperlink" Target="http://bit.ly/2nKYCVm&#160;" TargetMode="External"/><Relationship Id="rId302" Type="http://schemas.openxmlformats.org/officeDocument/2006/relationships/hyperlink" Target="http://bit.ly/2nSzTji" TargetMode="External"/><Relationship Id="rId323" Type="http://schemas.openxmlformats.org/officeDocument/2006/relationships/hyperlink" Target="http://bit.ly/2oFEqB4&#160;" TargetMode="External"/><Relationship Id="rId344" Type="http://schemas.openxmlformats.org/officeDocument/2006/relationships/hyperlink" Target="https://www.rsm.ac.uk/events/teh04" TargetMode="External"/><Relationship Id="rId20" Type="http://schemas.openxmlformats.org/officeDocument/2006/relationships/hyperlink" Target="http://bit.ly/2nMYpOQ&#160;" TargetMode="External"/><Relationship Id="rId41" Type="http://schemas.openxmlformats.org/officeDocument/2006/relationships/hyperlink" Target="http://bit.ly/2onkvKr&#160;" TargetMode="External"/><Relationship Id="rId62" Type="http://schemas.openxmlformats.org/officeDocument/2006/relationships/hyperlink" Target="http://bit.ly/2o0JqVB&#160;" TargetMode="External"/><Relationship Id="rId83" Type="http://schemas.openxmlformats.org/officeDocument/2006/relationships/hyperlink" Target="http://bit.ly/2nSIqCT&#160;" TargetMode="External"/><Relationship Id="rId179" Type="http://schemas.openxmlformats.org/officeDocument/2006/relationships/hyperlink" Target="http://bit.ly/2oWAq2H&#16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B06B50-FE79-40ED-96C3-E4781D4B5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1019</TotalTime>
  <Pages>17</Pages>
  <Words>7597</Words>
  <Characters>43308</Characters>
  <Application>Microsoft Office Word</Application>
  <DocSecurity>0</DocSecurity>
  <Lines>360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50804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15</cp:revision>
  <cp:lastPrinted>2017-04-27T08:00:00Z</cp:lastPrinted>
  <dcterms:created xsi:type="dcterms:W3CDTF">2017-04-25T21:36:00Z</dcterms:created>
  <dcterms:modified xsi:type="dcterms:W3CDTF">2017-04-27T08:00:00Z</dcterms:modified>
</cp:coreProperties>
</file>