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2A" w:rsidRPr="00437D6A" w:rsidRDefault="003D28BB" w:rsidP="00BF11F2">
      <w:pPr>
        <w:pStyle w:val="Titles-Notheadings"/>
        <w:spacing w:line="240" w:lineRule="auto"/>
      </w:pPr>
      <w:bookmarkStart w:id="0" w:name="_GoBack"/>
      <w:bookmarkEnd w:id="0"/>
      <w:r>
        <w:t>May</w:t>
      </w:r>
      <w:r w:rsidR="00091F4F" w:rsidRPr="00437D6A">
        <w:t xml:space="preserve"> </w:t>
      </w:r>
      <w:r w:rsidR="000C60FA">
        <w:t>201</w:t>
      </w:r>
      <w:r w:rsidR="006E13AF">
        <w:t>7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9451B3">
      <w:pPr>
        <w:pStyle w:val="Heading1"/>
      </w:pPr>
      <w:bookmarkStart w:id="1" w:name="_Toc483467365"/>
      <w:r>
        <w:t>Welcome</w:t>
      </w:r>
      <w:bookmarkEnd w:id="1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3D28BB">
        <w:rPr>
          <w:rFonts w:cs="Arial"/>
          <w:color w:val="auto"/>
          <w:szCs w:val="20"/>
        </w:rPr>
        <w:t>May</w:t>
      </w:r>
      <w:r w:rsidRPr="00615371">
        <w:rPr>
          <w:rFonts w:cs="Arial"/>
          <w:color w:val="auto"/>
          <w:szCs w:val="20"/>
        </w:rPr>
        <w:t xml:space="preserve"> 201</w:t>
      </w:r>
      <w:r w:rsidR="00851ADF">
        <w:rPr>
          <w:rFonts w:cs="Arial"/>
          <w:color w:val="auto"/>
          <w:szCs w:val="20"/>
        </w:rPr>
        <w:t>7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January 2016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as well as maintaining weekly headlines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F91487">
        <w:rPr>
          <w:rFonts w:cs="Arial"/>
          <w:color w:val="auto"/>
          <w:szCs w:val="20"/>
        </w:rPr>
        <w:t xml:space="preserve"> and #</w:t>
      </w:r>
      <w:proofErr w:type="spellStart"/>
      <w:r w:rsidR="00F91487">
        <w:rPr>
          <w:rFonts w:cs="Arial"/>
          <w:color w:val="auto"/>
          <w:szCs w:val="20"/>
        </w:rPr>
        <w:t>TLINnews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r w:rsidRPr="006B03BC">
        <w:lastRenderedPageBreak/>
        <w:t>Contents</w:t>
      </w:r>
    </w:p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4537C9" w:rsidRDefault="004E3A2A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3467365" w:history="1">
            <w:r w:rsidR="004537C9" w:rsidRPr="004A067F">
              <w:rPr>
                <w:rStyle w:val="Hyperlink"/>
                <w:noProof/>
              </w:rPr>
              <w:t>Welcome</w:t>
            </w:r>
            <w:r w:rsidR="004537C9">
              <w:rPr>
                <w:noProof/>
                <w:webHidden/>
              </w:rPr>
              <w:tab/>
            </w:r>
            <w:r w:rsidR="004537C9">
              <w:rPr>
                <w:noProof/>
                <w:webHidden/>
              </w:rPr>
              <w:fldChar w:fldCharType="begin"/>
            </w:r>
            <w:r w:rsidR="004537C9">
              <w:rPr>
                <w:noProof/>
                <w:webHidden/>
              </w:rPr>
              <w:instrText xml:space="preserve"> PAGEREF _Toc483467365 \h </w:instrText>
            </w:r>
            <w:r w:rsidR="004537C9">
              <w:rPr>
                <w:noProof/>
                <w:webHidden/>
              </w:rPr>
            </w:r>
            <w:r w:rsidR="004537C9"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1</w:t>
            </w:r>
            <w:r w:rsidR="004537C9"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66" w:history="1">
            <w:r w:rsidRPr="004A067F">
              <w:rPr>
                <w:rStyle w:val="Hyperlink"/>
                <w:noProof/>
              </w:rPr>
              <w:t>1 Main News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67" w:history="1">
            <w:r w:rsidRPr="004A067F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4A067F">
              <w:rPr>
                <w:rStyle w:val="Hyperlink"/>
                <w:noProof/>
              </w:rPr>
              <w:t>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68" w:history="1">
            <w:r w:rsidRPr="004A067F">
              <w:rPr>
                <w:rStyle w:val="Hyperlink"/>
                <w:noProof/>
              </w:rPr>
              <w:t>1.2 Smart Home Technologies &amp; Internet of Things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69" w:history="1">
            <w:r w:rsidRPr="004A067F">
              <w:rPr>
                <w:rStyle w:val="Hyperlink"/>
                <w:noProof/>
              </w:rPr>
              <w:t>1.3 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70" w:history="1">
            <w:r w:rsidRPr="004A067F">
              <w:rPr>
                <w:rStyle w:val="Hyperlink"/>
                <w:noProof/>
              </w:rPr>
              <w:t>1.4 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71" w:history="1">
            <w:r w:rsidRPr="004A067F">
              <w:rPr>
                <w:rStyle w:val="Hyperlink"/>
                <w:noProof/>
              </w:rPr>
              <w:t>1.5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72" w:history="1">
            <w:r w:rsidRPr="004A067F">
              <w:rPr>
                <w:rStyle w:val="Hyperlink"/>
                <w:noProof/>
              </w:rPr>
              <w:t>2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37C9" w:rsidRDefault="004537C9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3467373" w:history="1">
            <w:r w:rsidRPr="004A067F">
              <w:rPr>
                <w:rStyle w:val="Hyperlink"/>
                <w:noProof/>
              </w:rPr>
              <w:t>3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_Toc483467373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067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DF641B" w:rsidRDefault="00DF641B" w:rsidP="00BF11F2">
      <w:pPr>
        <w:spacing w:line="240" w:lineRule="auto"/>
      </w:pPr>
      <w:r>
        <w:br w:type="page"/>
      </w:r>
    </w:p>
    <w:p w:rsidR="009F5A03" w:rsidRDefault="00FB1136" w:rsidP="00FB1136">
      <w:pPr>
        <w:pStyle w:val="Heading1"/>
      </w:pPr>
      <w:bookmarkStart w:id="2" w:name="_Toc483467366"/>
      <w:r>
        <w:lastRenderedPageBreak/>
        <w:t xml:space="preserve">1 </w:t>
      </w:r>
      <w:r w:rsidR="00782671" w:rsidRPr="00640AEF">
        <w:t xml:space="preserve">Main </w:t>
      </w:r>
      <w:r w:rsidR="00BC68E7" w:rsidRPr="00640AEF">
        <w:t>N</w:t>
      </w:r>
      <w:r w:rsidR="00782671" w:rsidRPr="00640AEF">
        <w:t xml:space="preserve">ews </w:t>
      </w:r>
      <w:r w:rsidR="00BC68E7" w:rsidRPr="00640AEF">
        <w:t>I</w:t>
      </w:r>
      <w:r w:rsidR="00782671" w:rsidRPr="00640AEF">
        <w:t>tems</w:t>
      </w:r>
      <w:bookmarkEnd w:id="2"/>
    </w:p>
    <w:p w:rsidR="004B1FB2" w:rsidRPr="004537C9" w:rsidRDefault="004B1FB2" w:rsidP="004537C9">
      <w:pPr>
        <w:pStyle w:val="Heading2"/>
      </w:pPr>
      <w:bookmarkStart w:id="3" w:name="_Toc459886382"/>
      <w:bookmarkStart w:id="4" w:name="_Toc483467367"/>
      <w:r w:rsidRPr="004537C9">
        <w:t>Telecare, Telehealth, Mobile &amp; Digital Health, Telemedicine</w:t>
      </w:r>
      <w:bookmarkEnd w:id="4"/>
    </w:p>
    <w:p w:rsidR="00A67E44" w:rsidRPr="00A74186" w:rsidRDefault="00A67E44" w:rsidP="00A74186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bookmarkStart w:id="5" w:name="_Hlk480981173"/>
      <w:r w:rsidRPr="00A74186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Lone workers' phone has red alarm button - via </w:t>
      </w:r>
      <w:hyperlink r:id="rId9" w:history="1">
        <w:proofErr w:type="spellStart"/>
        <w:r w:rsidRPr="00A74186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>
        <w:rPr>
          <w:rFonts w:ascii="Calibri" w:hAnsi="Calibri" w:cs="Calibri"/>
          <w:color w:val="000000"/>
          <w:sz w:val="22"/>
          <w:szCs w:val="22"/>
          <w:lang w:eastAsia="en-GB"/>
        </w:rPr>
        <w:br/>
      </w: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clears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Oxitone's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wrist-worn pulse ox for remote patient monitoring - via </w:t>
      </w:r>
      <w:hyperlink r:id="rId10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first ‘artificial pancreas’ systems are coming to market - via </w:t>
      </w:r>
      <w:hyperlink r:id="rId11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USATODAY</w:t>
        </w:r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Aneurin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Bevan University Health Board signs four-year deal with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DrDoctor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becomes first company worth $800bn - via </w:t>
      </w:r>
      <w:hyperlink r:id="rId13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has acquired a sleep-tracking app called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Beddit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by @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4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Are NHS embedding digital into care pathways? - 10 years behind leaders - Matthew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Swindells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5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Evergreen Life app launches nationwide - via </w:t>
      </w:r>
      <w:hyperlink r:id="rId16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to create centralized digital health unit - via </w:t>
      </w:r>
      <w:hyperlink r:id="rId17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FDA’s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Bakul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Patel envisions a new regulatory approach to digital health - via </w:t>
      </w:r>
      <w:hyperlink r:id="rId18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Consumers warned about mental health apps - via </w:t>
      </w:r>
      <w:hyperlink r:id="rId19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newscomauHQ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U.S.: Senators reintroduce bill to expand coverage for telehealth, remote monitoring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Sophisticated mobile health apps empowering patients - via </w:t>
      </w:r>
      <w:hyperlink r:id="rId21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TODAYonline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American Well Introduces AW10, Closing gap between - via </w:t>
      </w:r>
      <w:hyperlink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YahooFinance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American Well launches tool to make telehealth visits easier - via </w:t>
      </w:r>
      <w:hyperlink r:id="rId22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healthcaredive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Apple's Tim Cook test-driving glucose monitor - non-invasive &amp; continuous monitoring by @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3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Bayer’s special envoy to the world of digital health - via </w:t>
      </w:r>
      <w:hyperlink r:id="rId24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CDS Coalition Floats Guidelines for Mobile Health App Design - via </w:t>
      </w:r>
      <w:hyperlink r:id="rId25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Cleveland Clinic’s Donley on telehealth advances (and more) - via </w:t>
      </w:r>
      <w:hyperlink r:id="rId26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DeepMind patient app data sharing consent questioned - via </w:t>
      </w:r>
      <w:hyperlink r:id="rId27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>JMIR: Telehealth Interventions to Support Self-Management of Long-Term Conditions: A Systematic Metarevie</w:t>
      </w:r>
      <w:r>
        <w:rPr>
          <w:rFonts w:ascii="Calibri" w:hAnsi="Calibri" w:cs="Calibri"/>
          <w:color w:val="000000"/>
          <w:sz w:val="22"/>
          <w:szCs w:val="22"/>
          <w:lang w:eastAsia="en-GB"/>
        </w:rPr>
        <w:t>w</w:t>
      </w: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8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Mobile Health App for Bipolar Patients Wins RWJF Mood Challenge - via </w:t>
      </w:r>
      <w:hyperlink r:id="rId29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Remote follow up using health app effective for surgical patients - via </w:t>
      </w:r>
      <w:hyperlink r:id="rId30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iMedicalApps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Rural telehealth use for mental illness in U.S. sees uptick of 45% yearly: 10 study insights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1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BeckersHR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Senate bill to expand reimbursement for telemedicine - via </w:t>
      </w:r>
      <w:hyperlink r:id="rId32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HC_Finance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Simplified text message-based telemedicine system improves adherence in IBD patients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3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HealioGastro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Telehealth Experts at ATA: Direct-to-Consumer Care Takes Time - via </w:t>
      </w:r>
      <w:hyperlink r:id="rId34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Telehealthcare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for patients suffering from COPD: effects on health-related quality of life - Danish Tria</w:t>
      </w:r>
      <w:r>
        <w:rPr>
          <w:rFonts w:ascii="Calibri" w:hAnsi="Calibri" w:cs="Calibri"/>
          <w:color w:val="000000"/>
          <w:sz w:val="22"/>
          <w:szCs w:val="22"/>
          <w:lang w:eastAsia="en-GB"/>
        </w:rPr>
        <w:t>l</w:t>
      </w: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- via </w:t>
      </w:r>
      <w:hyperlink r:id="rId35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 intervention improves metabolic control in advanced type 2 diabetes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6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GoHealio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big NHS digital health push has already begun - via </w:t>
      </w:r>
      <w:hyperlink r:id="rId37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wareable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Three CEOs share their visions for the future of telemedicine - via </w:t>
      </w:r>
      <w:hyperlink r:id="rId38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can be done to improve mobile apps for cancer survivors? - via </w:t>
      </w:r>
      <w:hyperlink r:id="rId39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Clickotine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A Personalized Smartphone App for Smoking Cessation: Initial Evaluation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0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JMedInternetRes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Entia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receives £1 million to develop take-home blood testing kit - via </w:t>
      </w:r>
      <w:hyperlink r:id="rId41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Telehealth could thrive under health care homes model - via </w:t>
      </w:r>
      <w:hyperlink r:id="rId42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AustAgeAgenda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Pillsy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launches smart pill bottle and app to improve medication adherence - via </w:t>
      </w:r>
      <w:hyperlink r:id="rId43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Going Digital - Living Better for Less with Technology-enabled Housing - via </w:t>
      </w:r>
      <w:hyperlink r:id="rId44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HousingLINews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technology transform chronic disease management? - via </w:t>
      </w:r>
      <w:hyperlink r:id="rId45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mnt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WellDoc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Samsung to partner diabetes tracking technology - via </w:t>
      </w:r>
      <w:hyperlink r:id="rId46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Healio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Event: Digital Health &amp; Care Congress 2017 - Embedding tech in health &amp; social care,10-12 July - via </w:t>
      </w:r>
      <w:hyperlink r:id="rId47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Apple’s Watch can detect an abnormal heart rhythm with 97% accuracy, UCSF study says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8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Hi-tech help to stop people in Hampshire with dementia going missing - via </w:t>
      </w:r>
      <w:hyperlink r:id="rId49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dailyecho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Hi-tech help to stop people in Hampshire with dementia going missing - via </w:t>
      </w:r>
      <w:hyperlink r:id="rId50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dailyecho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U.S. Home Health Agency Turns to Telemonitoring to Reduce Readmission Rates &amp; Decrease Costs - via </w:t>
      </w:r>
      <w:hyperlink r:id="rId51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SamsungBizUSA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Direct-to-Consumer Telehealth: One Hospital’s Virtual Care Plan - via </w:t>
      </w:r>
      <w:hyperlink r:id="rId52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Lemonaid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gets $11M for text-based telemedicine app - via </w:t>
      </w:r>
      <w:hyperlink r:id="rId53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Telehealth Looks to Digital Diagnostics to Improve Virtual Care - via </w:t>
      </w:r>
      <w:hyperlink r:id="rId54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VitalConnect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raises $33M for remote patient monitoring wearable and platform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5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Wearables, AI to benefit from MIT’s new super low-power chip - via </w:t>
      </w:r>
      <w:hyperlink r:id="rId56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RWW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Harvard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Partnership to Improve Medicaid Chronic Care - via </w:t>
      </w:r>
      <w:hyperlink r:id="rId57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Harvard to study how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mPulse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Mobile's interactive texting programs impact Medicaid population - via </w:t>
      </w:r>
      <w:hyperlink r:id="rId58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Affairs: U.S. Telemedicine for mental health is fast growing, but inconsistent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9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Kaiser Permanente CEO reports strong use of telehealth - via </w:t>
      </w:r>
      <w:hyperlink r:id="rId60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healthcaredive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Apps Aid Remote Monitoring of Elderly Patients - via </w:t>
      </w:r>
      <w:hyperlink r:id="rId61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VETS Act Takes Aim at </w:t>
      </w: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Telehealth Access for Veterans - via </w:t>
      </w:r>
      <w:hyperlink r:id="rId62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Dubai Is Turning Into A Smart City 'Test Bed' For Global Digital Health Entrepreneurs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3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4B1FB2" w:rsidRPr="00C274C4" w:rsidRDefault="0093182A" w:rsidP="004B1FB2">
      <w:pPr>
        <w:pStyle w:val="Heading2"/>
      </w:pPr>
      <w:r>
        <w:br/>
      </w:r>
      <w:bookmarkStart w:id="6" w:name="_Toc483467368"/>
      <w:r w:rsidR="004B1FB2">
        <w:t>1</w:t>
      </w:r>
      <w:r w:rsidR="004B1FB2" w:rsidRPr="00C274C4">
        <w:t>.</w:t>
      </w:r>
      <w:r w:rsidR="008B2927">
        <w:t>2</w:t>
      </w:r>
      <w:r w:rsidR="004B1FB2" w:rsidRPr="00C274C4">
        <w:t xml:space="preserve"> </w:t>
      </w:r>
      <w:r w:rsidR="004537C9">
        <w:t xml:space="preserve">Smart Home Technologies &amp; </w:t>
      </w:r>
      <w:r w:rsidR="003D28BB">
        <w:t>Internet of Things</w:t>
      </w:r>
      <w:bookmarkEnd w:id="6"/>
    </w:p>
    <w:p w:rsidR="006458BC" w:rsidRDefault="006458BC" w:rsidP="006458B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officially unveils touchscreen Echo Show - via </w:t>
      </w:r>
      <w:hyperlink r:id="rId64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 Will Debut the First Lamp With Amazon’s Alexa - via </w:t>
      </w:r>
      <w:hyperlink r:id="rId65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FortuneMagazine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launches new £50 and £80 Fire tablets with Alexa digital assistant - via </w:t>
      </w:r>
      <w:hyperlink r:id="rId66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Lloyds Pharmacies to stock 14 products that could help people with dementia - via </w:t>
      </w:r>
      <w:hyperlink r:id="rId67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MailOnline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Amazon enables free calls and messages on all Echo devices with Alexa Calling - via </w:t>
      </w:r>
      <w:hyperlink r:id="rId68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AC4648" w:rsidRPr="005D3B91" w:rsidRDefault="00AC4648" w:rsidP="005D3B91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enables free calls/messages on all Echo devices with Alexa Calling - check on relatives? - via </w:t>
      </w:r>
      <w:hyperlink r:id="rId69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launches Echo Show smart speaker with touchscreen and video calling in the U.S. - via </w:t>
      </w: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70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Home review: the smart speaker that answers almost any question - via </w:t>
      </w:r>
      <w:hyperlink r:id="rId71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 Smart Home Empowers People with Disabilities - via </w:t>
      </w:r>
      <w:hyperlink r:id="rId72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NBCNews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Entrepreneur Ron Gold Intends To Cure America's Home Healthcare - via </w:t>
      </w:r>
      <w:hyperlink r:id="rId73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IoTUK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highlights digital in tackling social isolation - via </w:t>
      </w:r>
      <w:hyperlink r:id="rId74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Smartphones that charge in five minutes 'could arrive next year - via </w:t>
      </w:r>
      <w:hyperlink r:id="rId75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>IoT</w:t>
      </w:r>
      <w:proofErr w:type="spellEnd"/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developers can learn from America’s smart meter mistake - via </w:t>
      </w:r>
      <w:hyperlink r:id="rId76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IoTTechNews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Lloyds Pharmacies to stock 14 products that could help people with dementia - via </w:t>
      </w:r>
      <w:hyperlink r:id="rId77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MailOnline</w:t>
        </w:r>
        <w:proofErr w:type="spellEnd"/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employees are reportedly testing the ‘Siri speaker’ inside their homes - via </w:t>
      </w:r>
      <w:hyperlink r:id="rId78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Even Apple can't make the Internet of Things tolerable - via </w:t>
      </w:r>
      <w:hyperlink r:id="rId79" w:history="1"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5D3B91" w:rsidRDefault="00AC4648" w:rsidP="005D3B91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5D3B91">
        <w:rPr>
          <w:rFonts w:ascii="Calibri" w:hAnsi="Calibri" w:cs="Calibri"/>
          <w:color w:val="000000"/>
          <w:sz w:val="22"/>
          <w:szCs w:val="22"/>
          <w:lang w:eastAsia="en-GB"/>
        </w:rPr>
        <w:t xml:space="preserve">Sharing my home with Google and Alexa: Who’s the most helpful? - via </w:t>
      </w:r>
      <w:hyperlink r:id="rId80" w:history="1">
        <w:proofErr w:type="spellStart"/>
        <w:r w:rsidRPr="005D3B91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wareable</w:t>
        </w:r>
        <w:proofErr w:type="spellEnd"/>
      </w:hyperlink>
    </w:p>
    <w:p w:rsidR="003D28BB" w:rsidRDefault="003D28BB" w:rsidP="006458B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3D28BB" w:rsidRPr="00C274C4" w:rsidRDefault="003D28BB" w:rsidP="003D28BB">
      <w:pPr>
        <w:pStyle w:val="Heading2"/>
      </w:pPr>
      <w:bookmarkStart w:id="7" w:name="_Toc483467369"/>
      <w:r>
        <w:t>1</w:t>
      </w:r>
      <w:r w:rsidRPr="00C274C4">
        <w:t>.</w:t>
      </w:r>
      <w:r>
        <w:t>3</w:t>
      </w:r>
      <w:r w:rsidRPr="00C274C4">
        <w:t xml:space="preserve"> Health Tech</w:t>
      </w:r>
      <w:bookmarkEnd w:id="7"/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Cedars-Sinai signs 3-year deal with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Noteworth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for on-demand patient-generated health data - via </w:t>
      </w:r>
      <w:hyperlink r:id="rId8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do connected care technologies play a role in healthcare? - via </w:t>
      </w:r>
      <w:hyperlink r:id="rId8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Death By A Thousand Clicks: Leading Boston Doctors Decry Electronic Medical Records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WBUR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 what ways, could innovation and technological advances in Formula 1 disrupt healthcare? - via </w:t>
      </w:r>
      <w:hyperlink r:id="rId8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NewsMedical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seeks to recover from global cyber-attack as security concerns resurface - via </w:t>
      </w:r>
      <w:hyperlink r:id="rId8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next generation of EHRs will be fundamentally different - via </w:t>
      </w:r>
      <w:hyperlink r:id="rId8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CIOonline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Heart health tool reveals obesity on the rise in the UK - via </w:t>
      </w:r>
      <w:hyperlink r:id="rId8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Humber signs with My Health Guide app for people with learning disabilities for three years - via </w:t>
      </w:r>
      <w:hyperlink r:id="rId88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 planning “big drive” on clinical terminology standardisation - via </w:t>
      </w:r>
      <w:hyperlink r:id="rId89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TPP and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Emis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share data across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SystmOne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and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Emis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Web - via </w:t>
      </w:r>
      <w:hyperlink r:id="rId9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Citizens’ juries find patients willing to share data - via </w:t>
      </w:r>
      <w:hyperlink r:id="rId9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to protect yourself from Ransomware - via </w:t>
      </w:r>
      <w:hyperlink r:id="rId92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Multiple NHS trusts across England disrupted by ransomware attack - via </w:t>
      </w:r>
      <w:hyperlink r:id="rId9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urged to consider Microsoft alternatives following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cyber attacks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9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Patients Knows Best lets Surrey view single care record - via </w:t>
      </w:r>
      <w:hyperlink r:id="rId9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Campaign launches to unite health informaticians - via </w:t>
      </w:r>
      <w:hyperlink r:id="rId9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England's digital exemplar programme need ‘sustainable spread strategy’ says Paul Rice - via </w:t>
      </w:r>
      <w:hyperlink r:id="rId9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Innovation and Technology Tariff 2017 to 2019 technical notes - via </w:t>
      </w:r>
      <w:hyperlink r:id="rId9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and technology: turn it off and on again - via </w:t>
      </w:r>
      <w:hyperlink r:id="rId9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4B1FB2" w:rsidRPr="00C274C4" w:rsidRDefault="00AC4648" w:rsidP="004B1FB2">
      <w:pPr>
        <w:pStyle w:val="Heading2"/>
      </w:pPr>
      <w:r>
        <w:br/>
      </w:r>
      <w:bookmarkStart w:id="8" w:name="_Toc483467370"/>
      <w:r w:rsidR="004B1FB2">
        <w:t>1</w:t>
      </w:r>
      <w:r w:rsidR="004B1FB2" w:rsidRPr="00C274C4">
        <w:t>.</w:t>
      </w:r>
      <w:r w:rsidR="003D28BB">
        <w:t>4</w:t>
      </w:r>
      <w:r w:rsidR="004B1FB2" w:rsidRPr="00C274C4">
        <w:t xml:space="preserve"> Robotics, AI and VR</w:t>
      </w:r>
      <w:bookmarkEnd w:id="8"/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Older people must wait to find out cost of Tory cuts, says Damian Green - via </w:t>
      </w:r>
      <w:hyperlink r:id="rId10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Amazon's assistant stay on top - via </w:t>
      </w:r>
      <w:hyperlink r:id="rId10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Aged care provider trials use of robot for heavy lifting, giving staff more time with residents - via </w:t>
      </w:r>
      <w:hyperlink r:id="rId10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AI chatbots (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incl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healthcare) expected to cut business costs by $8 billion by 2022 - via </w:t>
      </w:r>
      <w:hyperlink r:id="rId10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Aira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raises $12M for software that combines AI, AR, and human agents to help the blind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0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Durham Police to go live with AI to help with custody decisions - via </w:t>
      </w:r>
      <w:hyperlink r:id="rId10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Japan: Manufacturers bet on bright future for rehab robot market - via </w:t>
      </w:r>
      <w:hyperlink r:id="rId10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japantimes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Humanoid robot Dr NAO assessing 'patients' in Tasmanian hospital study - via </w:t>
      </w:r>
      <w:hyperlink r:id="rId10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In-Depth: AI in Healthcare - Where we are now and what's next - via </w:t>
      </w:r>
      <w:hyperlink r:id="rId10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Partners HealthCare launches 10-year project to boost AI use - via </w:t>
      </w:r>
      <w:hyperlink r:id="rId10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>Catalia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gets $2.5M to improve medication adherence with a social robot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Customer service and 'care' robots on show in Paris - via </w:t>
      </w:r>
      <w:hyperlink r:id="rId11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Fact or Fallacy: Could Artificial Intelligence Replace Doctors? - via </w:t>
      </w:r>
      <w:hyperlink r:id="rId11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CDW_Healthcare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Humanoid robot in world first experiment at North West Regional Hospital - via </w:t>
      </w:r>
      <w:hyperlink r:id="rId11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theadvocatetas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Japan: Manufacturers bet on bright future for rehab robot market - via </w:t>
      </w:r>
      <w:hyperlink r:id="rId11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japantimes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Google, Not the Government, Is Building the AI Future - via </w:t>
      </w:r>
      <w:hyperlink r:id="rId11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Fujitsu readies robot that discerns emotions, preferences - via </w:t>
      </w:r>
      <w:hyperlink r:id="rId11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NAR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 Partners With Harvard Hospitals To Harness Artificial Intelligence In Medicine - via </w:t>
      </w:r>
      <w:hyperlink r:id="rId11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Healthgrades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Conversa roll out AI chatbots at many customer hospitals - via </w:t>
      </w:r>
      <w:hyperlink r:id="rId11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Human-sounding virtual assistants are a great idea in theory, but they’ll be tricky in practice - via </w:t>
      </w:r>
      <w:hyperlink r:id="rId119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Machine learning will replace human radiologists, pathologists, maybe soon - via </w:t>
      </w:r>
      <w:hyperlink r:id="rId12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Meet the People Who Train the Robots (to Do Their Own Jobs) - via </w:t>
      </w:r>
      <w:hyperlink r:id="rId12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medical VR platform trains surgeons around the world, as if they are in the same room - via </w:t>
      </w:r>
      <w:hyperlink r:id="rId12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thehaptical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One Day, a Machine Will Smell Whether You’re Sick - via </w:t>
      </w:r>
      <w:hyperlink r:id="rId12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Robots will comfort patients and drones are to deliver medical equipment in Cornwall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CornwallLive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This Cute Robot Is Trying to Solve a $300 Billion Health Care Problem - via </w:t>
      </w:r>
      <w:hyperlink r:id="rId12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FortuneMagazine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virtual reality firm Improbable raises $500m - via </w:t>
      </w:r>
      <w:hyperlink r:id="rId12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University of Utrecht: We can't escape the use of robots in health care - via </w:t>
      </w:r>
      <w:hyperlink r:id="rId12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SG_UU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Using video with an avatar physician to explain test results to patients - via </w:t>
      </w:r>
      <w:hyperlink r:id="rId12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 asked 3 experts: How will AI change our lives in the near future? - via </w:t>
      </w:r>
      <w:hyperlink r:id="rId12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TEDTalks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AI And Healthcare Must Learn To Play Together - via </w:t>
      </w:r>
      <w:hyperlink r:id="rId13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Ikea wants to know how you’d feel about a robot/AI running your home - via </w:t>
      </w:r>
      <w:hyperlink r:id="rId13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AI-based smartphone application can predict user's health risks - via </w:t>
      </w:r>
      <w:hyperlink r:id="rId13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physorg_com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Deep Learning Is a Black Box, but Health Care Won’t Mind - via </w:t>
      </w:r>
      <w:hyperlink r:id="rId13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next looming battle in the tech world will be based around digital assistants - via </w:t>
      </w:r>
      <w:hyperlink r:id="rId13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Recode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Google is training computers to predict when you might get sick -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3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B1FB2" w:rsidRPr="00C274C4" w:rsidRDefault="004B1FB2" w:rsidP="004B1FB2">
      <w:pPr>
        <w:pStyle w:val="Heading2"/>
      </w:pPr>
      <w:bookmarkStart w:id="9" w:name="_Toc483467371"/>
      <w:r>
        <w:t>1</w:t>
      </w:r>
      <w:r w:rsidRPr="00C274C4">
        <w:t>.</w:t>
      </w:r>
      <w:r w:rsidR="003D28BB">
        <w:t>5</w:t>
      </w:r>
      <w:r w:rsidRPr="00C274C4">
        <w:t xml:space="preserve"> Policy, guidance, announcements, miscellaneous</w:t>
      </w:r>
      <w:bookmarkEnd w:id="9"/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Older people must wait to find out cost of Tory cuts, says Damian Green - via </w:t>
      </w:r>
      <w:hyperlink r:id="rId13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 barriers 'would harm science', say universities - via </w:t>
      </w:r>
      <w:hyperlink r:id="rId13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Buurtzorg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: the Dutch model of neighbourhood care that is going global -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DavidJ_Brindle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38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Calls for end to 'inhumane' separation of elderly couples being moved into care - via </w:t>
      </w:r>
      <w:hyperlink r:id="rId139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Could you detect mental health issues by how you type on your phone? -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Fighting fit: the sheltered housing schemes adapting to new challenges - via </w:t>
      </w:r>
      <w:hyperlink r:id="rId14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General election 2017: New warning over social care plans - via </w:t>
      </w:r>
      <w:hyperlink r:id="rId14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Leading across the health and care system - Lessons from experience - via </w:t>
      </w:r>
      <w:hyperlink r:id="rId14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Medicine Is Going Digital. The FDA Is Racing to Catch Up - via </w:t>
      </w:r>
      <w:hyperlink r:id="rId14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Mental health nurses in short supply as NHS struggles to fill vacancies - via </w:t>
      </w:r>
      <w:hyperlink r:id="rId14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Microsoft To Launch Agile Ageing Open Innovation Challenge - via </w:t>
      </w:r>
      <w:hyperlink r:id="rId14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than 10,000 defibrillators in the UK may be affected by a fault - via </w:t>
      </w:r>
      <w:hyperlink r:id="rId14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Nearly 3.5 million patients at risk of losing their family doctor through Brexit, warns RCGP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rcgp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chief tells ministers: face up to the pay crisis - via </w:t>
      </w:r>
      <w:hyperlink r:id="rId149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faces staggering increase in cost of elderly care, academics warn - via </w:t>
      </w:r>
      <w:hyperlink r:id="rId15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faces 'ticking time bomb', doctors warn - via </w:t>
      </w:r>
      <w:hyperlink r:id="rId15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funding pledges by major parties would still fall short, experts say - via </w:t>
      </w:r>
      <w:hyperlink r:id="rId152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Number of strokes in UK predicted to rise by 44% in next 20 years - via </w:t>
      </w:r>
      <w:hyperlink r:id="rId15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Our response to the Conservative manifesto - via </w:t>
      </w:r>
      <w:hyperlink r:id="rId15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 predicts 95% of US car passenger miles will be by autonomous vehicles by 2030 -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RWW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 care and the election – a divide in the road? - via </w:t>
      </w:r>
      <w:hyperlink r:id="rId15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Social care green paper must address needs of all, not just older people - by Alison Rose-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Quirie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lang w:eastAsia="en-GB"/>
        </w:rPr>
        <w:t>–</w:t>
      </w: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via</w:t>
      </w:r>
      <w:r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hyperlink r:id="rId15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hospital errors leaving new parents devastated - via </w:t>
      </w:r>
      <w:hyperlink r:id="rId15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vision of precision medicine takes shape - via </w:t>
      </w:r>
      <w:hyperlink r:id="rId15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Theresa May wants to scrap Mental Health Act. Here’s what should replace it - </w:t>
      </w:r>
      <w:r w:rsidR="002C5F70">
        <w:rPr>
          <w:rFonts w:ascii="Calibri" w:hAnsi="Calibri" w:cs="Calibri"/>
          <w:color w:val="000000"/>
          <w:sz w:val="22"/>
          <w:szCs w:val="22"/>
          <w:lang w:eastAsia="en-GB"/>
        </w:rPr>
        <w:t>b</w:t>
      </w: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MarkOneinFour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6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Theresa May’s U-turn is a chance to rethink social care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DavidJ_Brindle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6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Third of NHS children's mental health services could face cuts or closure - via </w:t>
      </w:r>
      <w:hyperlink r:id="rId162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Tory plans for change to care costs 'risk being built on shaky foundations - via </w:t>
      </w:r>
      <w:hyperlink r:id="rId16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 have to address the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faultline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between social care and the NHS -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RichardatKF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6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With millions of older people living in isolation, what is being done to help? - via </w:t>
      </w:r>
      <w:hyperlink r:id="rId16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‘Shop front’ social work service opens to the public - via </w:t>
      </w:r>
      <w:hyperlink r:id="rId16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CommunityCare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6 fascinating ways Google is innovating in healthcare - via </w:t>
      </w:r>
      <w:hyperlink r:id="rId16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digipharmalog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study predicts a fourfold increase in dementia deaths and a sharp rise in cancer deaths by 2040 - via </w:t>
      </w:r>
      <w:hyperlink r:id="rId16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supported web-based programme helps people lose weight in the short term - via </w:t>
      </w:r>
      <w:hyperlink r:id="rId169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NIHR_DC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Access to General Practice inquiry - via </w:t>
      </w:r>
      <w:hyperlink r:id="rId17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CommonsPAC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An experimental device lets doctors actually feel their patients’ symptoms - via </w:t>
      </w:r>
      <w:hyperlink r:id="rId17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qz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Are NHS transformation plans a sticking plaster over big funding gaps - by Paul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Briddock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2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Being a patient convinced me to bring my digital expertise to the NHS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JulietBauer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Better Care Fund 'little more than ruse' to paper over funding pressures - via </w:t>
      </w:r>
      <w:hyperlink r:id="rId17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CommonsPAC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Bionic hand which see and reaches for objects automatically to be trialled by British amputees - via </w:t>
      </w:r>
      <w:hyperlink r:id="rId17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 barriers 'would harm science', say universities - via </w:t>
      </w:r>
      <w:hyperlink r:id="rId17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Cancer Drugs Fund 'huge waste of money' - UK Research - via </w:t>
      </w:r>
      <w:hyperlink r:id="rId17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Children's hospital units forced to close to new patients due to staff shortages - via </w:t>
      </w:r>
      <w:hyperlink r:id="rId178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Compensation call as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cyber attack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leaves GP practices facing weeks of backlog - via </w:t>
      </w:r>
      <w:hyperlink r:id="rId17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GPonlinenews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Conservative manifesto: Why many will pay more for care - via </w:t>
      </w:r>
      <w:hyperlink r:id="rId18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Councils and health boards in Wales dispute £250m care costs - via </w:t>
      </w:r>
      <w:hyperlink r:id="rId18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Pathology Stands To Reduce Cancer Misdiagnoses - via </w:t>
      </w:r>
      <w:hyperlink r:id="rId18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CBSNewYork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 you have an innovative product that could benefit older people? - survey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SEHTA_UK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Extra £8bn pledge for NHS is far less than it needs, experts say - via </w:t>
      </w:r>
      <w:hyperlink r:id="rId18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Facebook nears two billion monthly users - via </w:t>
      </w:r>
      <w:hyperlink r:id="rId18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Fangs: lightning rise of Facebook, Amazon, Netflix, Google - value increased by $250bn in 4 months - via </w:t>
      </w:r>
      <w:hyperlink r:id="rId18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First U.S. 'Dementia Village' in San Diego - via </w:t>
      </w:r>
      <w:hyperlink r:id="rId18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Aged care missing out on e-health - via </w:t>
      </w:r>
      <w:hyperlink r:id="rId18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AustAgeAgenda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From the U.S.: Could Amazon be looking to break into the pharmacy market? -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89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General election 2017: New warning over social care plans - via </w:t>
      </w:r>
      <w:hyperlink r:id="rId19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General practice 'on brink of collapse', warns leading doctor - via </w:t>
      </w:r>
      <w:hyperlink r:id="rId19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Goggles help give Charlie new sight - via </w:t>
      </w:r>
      <w:hyperlink r:id="rId19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Deepmind and Royal Free Hospital data - Sky News investigation - via </w:t>
      </w:r>
      <w:hyperlink r:id="rId19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Google's competitor to Siri is coming directly to the iPhone - via </w:t>
      </w:r>
      <w:hyperlink r:id="rId19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GP recruitment crisis intensifies as vacancies soar to 12.2% - via </w:t>
      </w:r>
      <w:hyperlink r:id="rId19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Committee publishes report on the effect of Brexit on health and social care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9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CommonsHealth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Education England to cut 315 posts - via </w:t>
      </w:r>
      <w:hyperlink r:id="rId19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HealthLoop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gets $8.4 million for patient engagement software - via </w:t>
      </w:r>
      <w:hyperlink r:id="rId19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93182A" w:rsidRPr="00AD16B2" w:rsidRDefault="0093182A" w:rsidP="0093182A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Leading doctor warns GP service is on 'brink of collapse - via </w:t>
      </w:r>
      <w:hyperlink r:id="rId199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Here’s What Your Future Doctor Visits Could Look Like - Ray Dorsey,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EricTopol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FortuneMagazine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 Rhode Island, some EMTs will perform rescues before there’s a health emergency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projo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It’s time to start taking the control of our personal data seriously - DECODE project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nesta_uk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Jeremy Hunt: 'Lessons will be learnt' from NHS cyber-attack - via </w:t>
      </w:r>
      <w:hyperlink r:id="rId20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Lyft strikes self-driving deal with Google's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Waymo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0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Medtronic integrates Garmin data into its remote monitoring platform - via </w:t>
      </w:r>
      <w:hyperlink r:id="rId20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PMLiVEcom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Nearly 3.5 million patients at risk of losing their family doctor through Brexit, warns RCGP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rcgp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NEJM: A 21st-Century Health IT System — Creating a Real-World Information Economy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ambulances rolled out for obese patients - via </w:t>
      </w:r>
      <w:hyperlink r:id="rId20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report: Six initiatives opening up health innovation around the world - via </w:t>
      </w:r>
      <w:hyperlink r:id="rId20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nesta_uk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annual budget rises since 2009/10 are fraction of past increases – IFS - via </w:t>
      </w:r>
      <w:hyperlink r:id="rId21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chief tells ministers: face up to the pay crisis - via </w:t>
      </w:r>
      <w:hyperlink r:id="rId21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cyber-attack: Amber Rudd says lessons must be learnt - via </w:t>
      </w:r>
      <w:hyperlink r:id="rId21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cyber-attack: Bosses fear further infections from ransomware - via </w:t>
      </w:r>
      <w:hyperlink r:id="rId21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'dangerously short of nurses - via </w:t>
      </w:r>
      <w:hyperlink r:id="rId21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funding pledges by major parties would still fall short, experts say - via </w:t>
      </w:r>
      <w:hyperlink r:id="rId21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needs £25bn in emergency cash say NHS Providers - via </w:t>
      </w:r>
      <w:hyperlink r:id="rId21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NHS needs to change, says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profchrisham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and both sides of politics should support it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Occupational therapy could save NHS and social care – but don't call us OTs - Julia Scott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8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Our response to the Conservative manifesto - via </w:t>
      </w:r>
      <w:hyperlink r:id="rId21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Popular social media sites could harm young people's mental health - via </w:t>
      </w:r>
      <w:hyperlink r:id="rId22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Public Accounts Committee concerns over updating of emergency services radio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comms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21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CommonsPAC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Six innovations that could build a new social care system - Alex Fox - via </w:t>
      </w:r>
      <w:hyperlink r:id="rId222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 care and the election – a divide in the road? - via </w:t>
      </w:r>
      <w:hyperlink r:id="rId22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 care funding: what are the Conservatives proposing? - via </w:t>
      </w:r>
      <w:hyperlink r:id="rId22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Texting to improve medication adherence shows high engagement - via </w:t>
      </w:r>
      <w:hyperlink r:id="rId22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end of petrol and diesel cars? All vehicles will be electric by 2025, says expert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2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five big announcements from Google I/O - via </w:t>
      </w:r>
      <w:hyperlink r:id="rId22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King's Fund responds to the Conservative Party's manifesto - via </w:t>
      </w:r>
      <w:hyperlink r:id="rId22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The seven ‘Cs’ to creating a digital practice - by @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MarcSchmid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2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practiceBiz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Three in four people believe the NHS is in poor condition, poll shows - via </w:t>
      </w:r>
      <w:hyperlink r:id="rId23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Tory Manifesto covers potential changes to social care - via </w:t>
      </w:r>
      <w:hyperlink r:id="rId23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Tory plans for change to care costs 'risk being built on shaky foundations - via </w:t>
      </w:r>
      <w:hyperlink r:id="rId232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Health Accounts: 2015 - via </w:t>
      </w:r>
      <w:hyperlink r:id="rId23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ONS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can sci-fi teach us about the future of health? - Ara Darzi - via </w:t>
      </w:r>
      <w:hyperlink r:id="rId23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continuous monitoring will challenge CIOs and their IT systems - via </w:t>
      </w:r>
      <w:hyperlink r:id="rId23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Cloud launches dedicated health division - via </w:t>
      </w:r>
      <w:hyperlink r:id="rId23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4G mobile: UK urban areas with best and worst coverage revealed - via </w:t>
      </w:r>
      <w:hyperlink r:id="rId23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ATA, CHQI to Develop National Telemedicine Accreditation Standards - via </w:t>
      </w:r>
      <w:hyperlink r:id="rId23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Key Takeaways from the Social Isolation and Loneliness in the UK Report - via </w:t>
      </w:r>
      <w:hyperlink r:id="rId23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IoTUKNews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Pew Research: Smartphone adoption among U.S. seniors has nearly quadrupled in the last 5 years - via </w:t>
      </w:r>
      <w:hyperlink r:id="rId24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pewresearch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 are starting to see what comes after the smartphone - via </w:t>
      </w:r>
      <w:hyperlink r:id="rId24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Scientists used smartphone to control activity of living cells inside an animal with diabetes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4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Thousands of cancer patients denied wish to die at home - via </w:t>
      </w:r>
      <w:hyperlink r:id="rId24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Boy, 11, hacks cyber-security audience to give lesson on '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weaponisation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' of toys - via </w:t>
      </w:r>
      <w:hyperlink r:id="rId24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CQC set to strengthen tech inspection - but says no need for 'additional powers - via </w:t>
      </w:r>
      <w:hyperlink r:id="rId24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Greenwich CCG identify extra 4,000 patients with long term conditions - via </w:t>
      </w:r>
      <w:hyperlink r:id="rId246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Patients struggling to get GP appointments, watchdog finds - via </w:t>
      </w:r>
      <w:hyperlink r:id="rId247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Brexit: Number of foreign tech job applications down 50% since EU referendum vote - via </w:t>
      </w: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48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staff 'may not get minimum wage' leaked report claims - via </w:t>
      </w:r>
      <w:hyperlink r:id="rId24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Diffusion Of Innovations In Health Care—Obtaining Evidence To Move Faster - via </w:t>
      </w:r>
      <w:hyperlink r:id="rId250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Health_Affairs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Minimum wage ruling creates uncertainty over care worker pay - via </w:t>
      </w:r>
      <w:hyperlink r:id="rId25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trusts may have overspent by £770m despite bailout funding - via </w:t>
      </w:r>
      <w:hyperlink r:id="rId252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Older people must wait to find out cost of Tory cuts, says Damian Green - via </w:t>
      </w:r>
      <w:hyperlink r:id="rId253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 hearts: medicine’s new frontier - via </w:t>
      </w:r>
      <w:hyperlink r:id="rId254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Conservative manifesto: Tory social care plan explained - via </w:t>
      </w:r>
      <w:hyperlink r:id="rId255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Diffusion Of Innovations In Health Care—Obtaining Evidence To Move Faster - via </w:t>
      </w:r>
      <w:hyperlink r:id="rId256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Health_Affairs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Hospital 'long-waiters' show sharp rise - By Nick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Triggle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57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Latest guidance for NHS on protecting against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cyber attack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58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NHSDigital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</w:t>
      </w:r>
      <w:proofErr w:type="spellStart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>cyber attack</w:t>
      </w:r>
      <w:proofErr w:type="spellEnd"/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: A&amp;Es 'fully open' again - via </w:t>
      </w:r>
      <w:hyperlink r:id="rId259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patients waiting months for vital bowel cancer tests, figures show - via </w:t>
      </w:r>
      <w:hyperlink r:id="rId260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trusts may have overspent by £770m despite bailout funding - via </w:t>
      </w:r>
      <w:hyperlink r:id="rId261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Organising care at the NHS front line - Who is responsible? - via </w:t>
      </w:r>
      <w:hyperlink r:id="rId262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Regulators predict 5 million waiting list if NHS 'does nothing - via </w:t>
      </w:r>
      <w:hyperlink r:id="rId263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AC4648" w:rsidRPr="00AD16B2" w:rsidRDefault="00AC4648" w:rsidP="00AD16B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 aims to drag asthma management into the 21st Century - via </w:t>
      </w:r>
      <w:hyperlink r:id="rId264" w:history="1">
        <w:proofErr w:type="spellStart"/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UoMNews</w:t>
        </w:r>
        <w:proofErr w:type="spellEnd"/>
      </w:hyperlink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C4648" w:rsidRPr="00AD16B2" w:rsidRDefault="00AC4648" w:rsidP="00AD16B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AD16B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Rattles the Tech World With a New AI Chip for All - via </w:t>
      </w:r>
      <w:hyperlink r:id="rId265" w:history="1">
        <w:r w:rsidRPr="00AD16B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AD16B2" w:rsidRDefault="00AD16B2" w:rsidP="003D28BB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AD16B2" w:rsidRPr="00BE36D5" w:rsidRDefault="00AD16B2" w:rsidP="003D28BB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F27B31" w:rsidRDefault="00FB1136" w:rsidP="009451B3">
      <w:pPr>
        <w:pStyle w:val="Heading1"/>
      </w:pPr>
      <w:bookmarkStart w:id="10" w:name="_Toc483467372"/>
      <w:bookmarkEnd w:id="3"/>
      <w:bookmarkEnd w:id="5"/>
      <w:r>
        <w:t>2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10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FA205C" w:rsidRDefault="00FA205C" w:rsidP="00FA205C">
      <w:pPr>
        <w:shd w:val="clear" w:color="auto" w:fill="FFFFFF"/>
        <w:rPr>
          <w:rFonts w:ascii="Calibri" w:hAnsi="Calibri" w:cs="Calibri"/>
          <w:b/>
          <w:bCs/>
          <w:color w:val="222222"/>
          <w:sz w:val="22"/>
          <w:szCs w:val="22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RSM: </w:t>
      </w:r>
      <w:r w:rsidRPr="00FA205C">
        <w:rPr>
          <w:rFonts w:cs="Arial"/>
          <w:color w:val="000000"/>
          <w:szCs w:val="20"/>
          <w:shd w:val="clear" w:color="auto" w:fill="FFFFFF"/>
        </w:rPr>
        <w:t>Digital health and insurance: A perfect partnership? – 1 June</w:t>
      </w:r>
      <w:r w:rsidR="00EC1C4E">
        <w:rPr>
          <w:rFonts w:cs="Arial"/>
          <w:color w:val="000000"/>
          <w:szCs w:val="20"/>
          <w:shd w:val="clear" w:color="auto" w:fill="FFFFFF"/>
        </w:rPr>
        <w:t xml:space="preserve"> 2017</w:t>
      </w:r>
      <w:r w:rsidRPr="00FA205C">
        <w:rPr>
          <w:rFonts w:cs="Arial"/>
          <w:color w:val="000000"/>
          <w:szCs w:val="20"/>
          <w:shd w:val="clear" w:color="auto" w:fill="FFFFFF"/>
        </w:rPr>
        <w:t>, London</w:t>
      </w:r>
      <w:r>
        <w:rPr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hyperlink r:id="rId266" w:history="1">
        <w:r w:rsidRPr="00FA205C">
          <w:rPr>
            <w:rStyle w:val="Hyperlink"/>
            <w:rFonts w:cs="Arial"/>
            <w:b w:val="0"/>
            <w:szCs w:val="20"/>
            <w:shd w:val="clear" w:color="auto" w:fill="FFFFFF"/>
          </w:rPr>
          <w:t>https://www.rsm.ac.uk/events/teh04</w:t>
        </w:r>
      </w:hyperlink>
      <w:r>
        <w:rPr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</w:p>
    <w:p w:rsidR="00FA205C" w:rsidRPr="003054FB" w:rsidRDefault="00FA205C" w:rsidP="00FA205C">
      <w:pPr>
        <w:shd w:val="clear" w:color="auto" w:fill="FFFFFF"/>
        <w:rPr>
          <w:rFonts w:cs="Arial"/>
          <w:color w:val="222222"/>
          <w:sz w:val="19"/>
          <w:szCs w:val="19"/>
        </w:rPr>
      </w:pPr>
      <w:r w:rsidRPr="003054FB">
        <w:rPr>
          <w:rFonts w:ascii="Calibri" w:hAnsi="Calibri" w:cs="Calibri"/>
          <w:bCs/>
          <w:color w:val="222222"/>
          <w:sz w:val="22"/>
          <w:szCs w:val="22"/>
        </w:rPr>
        <w:t xml:space="preserve">Health + Care – 28-29 June 2017 </w:t>
      </w:r>
      <w:r w:rsidR="005D1DF1" w:rsidRPr="003054FB">
        <w:rPr>
          <w:rFonts w:ascii="Calibri" w:hAnsi="Calibri" w:cs="Calibri"/>
          <w:bCs/>
          <w:color w:val="222222"/>
          <w:sz w:val="22"/>
          <w:szCs w:val="22"/>
        </w:rPr>
        <w:t xml:space="preserve">– London </w:t>
      </w:r>
      <w:hyperlink r:id="rId267" w:history="1">
        <w:r w:rsidR="005D1DF1" w:rsidRPr="003054FB">
          <w:rPr>
            <w:rStyle w:val="Hyperlink"/>
            <w:rFonts w:cs="Arial"/>
            <w:b w:val="0"/>
            <w:szCs w:val="20"/>
            <w:shd w:val="clear" w:color="auto" w:fill="FFFFFF"/>
          </w:rPr>
          <w:t>http://www.healthpluscare.co.uk/</w:t>
        </w:r>
      </w:hyperlink>
      <w:r w:rsidR="005D1DF1" w:rsidRPr="003054FB">
        <w:rPr>
          <w:rFonts w:ascii="Calibri" w:hAnsi="Calibri" w:cs="Calibri"/>
          <w:bCs/>
          <w:color w:val="222222"/>
          <w:sz w:val="22"/>
          <w:szCs w:val="22"/>
        </w:rPr>
        <w:t xml:space="preserve"> </w:t>
      </w:r>
    </w:p>
    <w:p w:rsidR="00E955DF" w:rsidRPr="00FA205C" w:rsidRDefault="00E955DF" w:rsidP="00E955DF">
      <w:pPr>
        <w:spacing w:after="0" w:line="240" w:lineRule="auto"/>
        <w:rPr>
          <w:rStyle w:val="Hyperlink"/>
          <w:shd w:val="clear" w:color="auto" w:fill="FFFFFF"/>
        </w:rPr>
      </w:pPr>
      <w:r w:rsidRPr="007536BE">
        <w:rPr>
          <w:rFonts w:cs="Arial"/>
          <w:color w:val="000000"/>
          <w:szCs w:val="20"/>
          <w:lang w:eastAsia="en-GB"/>
        </w:rPr>
        <w:t xml:space="preserve">Digital Health and Care Congress 2017, 11-12 July, London - via </w:t>
      </w:r>
      <w:hyperlink r:id="rId268" w:tgtFrame="_parent" w:history="1">
        <w:proofErr w:type="spellStart"/>
        <w:r w:rsidRPr="00FA205C">
          <w:rPr>
            <w:rStyle w:val="Hyperlink"/>
            <w:rFonts w:cs="Arial"/>
            <w:b w:val="0"/>
            <w:szCs w:val="20"/>
            <w:shd w:val="clear" w:color="auto" w:fill="FFFFFF"/>
          </w:rPr>
          <w:t>TheKingsFund</w:t>
        </w:r>
        <w:proofErr w:type="spellEnd"/>
      </w:hyperlink>
    </w:p>
    <w:p w:rsidR="00D63BD7" w:rsidRDefault="00D63BD7" w:rsidP="00E955DF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8C2F16" w:rsidRPr="00FA205C" w:rsidRDefault="00FA205C" w:rsidP="00FA205C">
      <w:pPr>
        <w:spacing w:line="240" w:lineRule="auto"/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TSA: </w:t>
      </w:r>
      <w:r w:rsidRPr="00FA205C">
        <w:rPr>
          <w:rFonts w:cs="Arial"/>
          <w:color w:val="000000"/>
          <w:szCs w:val="20"/>
          <w:shd w:val="clear" w:color="auto" w:fill="FFFFFF"/>
        </w:rPr>
        <w:t xml:space="preserve">International Technology Enabled Care Conference – 16-17 October 2017, Birmingham </w:t>
      </w:r>
      <w:hyperlink r:id="rId269" w:history="1">
        <w:r w:rsidRPr="003054FB">
          <w:rPr>
            <w:rStyle w:val="Hyperlink"/>
            <w:rFonts w:cs="Arial"/>
            <w:b w:val="0"/>
            <w:szCs w:val="20"/>
            <w:shd w:val="clear" w:color="auto" w:fill="FFFFFF"/>
          </w:rPr>
          <w:t>https://www.tsa-voice.org.uk/international-conference</w:t>
        </w:r>
      </w:hyperlink>
      <w:r>
        <w:rPr>
          <w:rFonts w:cs="Arial"/>
          <w:color w:val="000000"/>
          <w:szCs w:val="20"/>
          <w:shd w:val="clear" w:color="auto" w:fill="FFFFFF"/>
        </w:rPr>
        <w:t xml:space="preserve"> </w:t>
      </w:r>
    </w:p>
    <w:p w:rsidR="00D63BD7" w:rsidRPr="007536BE" w:rsidRDefault="00D63BD7" w:rsidP="00E955DF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DF689E" w:rsidRPr="00DF689E" w:rsidRDefault="00FB1136" w:rsidP="009451B3">
      <w:pPr>
        <w:pStyle w:val="Heading1"/>
      </w:pPr>
      <w:bookmarkStart w:id="11" w:name="_Toc483467373"/>
      <w:r>
        <w:t>3</w:t>
      </w:r>
      <w:r w:rsidR="00306D5B">
        <w:t xml:space="preserve"> </w:t>
      </w:r>
      <w:r w:rsidR="00DF689E" w:rsidRPr="00DF689E">
        <w:t>Other useful links</w:t>
      </w:r>
      <w:bookmarkEnd w:id="11"/>
    </w:p>
    <w:p w:rsidR="00D8583A" w:rsidRPr="009975F2" w:rsidRDefault="00DF689E" w:rsidP="00BF11F2">
      <w:pPr>
        <w:spacing w:line="240" w:lineRule="auto"/>
        <w:rPr>
          <w:color w:val="000000" w:themeColor="text1"/>
        </w:rPr>
      </w:pPr>
      <w:r w:rsidRPr="0098613F">
        <w:t xml:space="preserve">Housing Learning and Improvement Network </w:t>
      </w:r>
      <w:hyperlink r:id="rId270" w:history="1">
        <w:r w:rsidRPr="0027186D">
          <w:rPr>
            <w:rStyle w:val="Hyperlink"/>
            <w:rFonts w:cs="Arial"/>
            <w:b w:val="0"/>
          </w:rPr>
          <w:t>www.housinglin.org.uk</w:t>
        </w:r>
      </w:hyperlink>
      <w:r w:rsidRPr="0098613F">
        <w:t xml:space="preserve"> Twitter: @</w:t>
      </w:r>
      <w:proofErr w:type="spellStart"/>
      <w:r w:rsidRPr="0098613F">
        <w:t>HousingLIN</w:t>
      </w:r>
      <w:proofErr w:type="spellEnd"/>
      <w:r w:rsidR="004C3B2D">
        <w:br/>
      </w:r>
      <w:r w:rsidR="004C3B2D">
        <w:br/>
      </w:r>
      <w:r w:rsidRPr="0098613F">
        <w:t xml:space="preserve">Telecare Learning and Improvement Network </w:t>
      </w:r>
      <w:hyperlink r:id="rId271" w:history="1">
        <w:r w:rsidRPr="0027186D">
          <w:rPr>
            <w:rStyle w:val="Hyperlink"/>
            <w:rFonts w:cs="Arial"/>
            <w:b w:val="0"/>
          </w:rPr>
          <w:t>www.telecarelin.org.uk</w:t>
        </w:r>
      </w:hyperlink>
      <w:r w:rsidRPr="0098613F">
        <w:t xml:space="preserve"> </w:t>
      </w:r>
      <w:r w:rsidRPr="0098613F">
        <w:rPr>
          <w:i/>
        </w:rPr>
        <w:br/>
      </w:r>
      <w:r w:rsidR="004C3B2D">
        <w:br/>
      </w:r>
      <w:r w:rsidRPr="0098613F">
        <w:t xml:space="preserve">Telehealth and Telecare Aware – daily news and comments </w:t>
      </w:r>
      <w:hyperlink r:id="rId272" w:history="1">
        <w:r w:rsidRPr="0027186D">
          <w:rPr>
            <w:rStyle w:val="Hyperlink"/>
            <w:rFonts w:cs="Arial"/>
            <w:b w:val="0"/>
          </w:rPr>
          <w:t>www.telecareaware.com</w:t>
        </w:r>
      </w:hyperlink>
      <w:r w:rsidRPr="0098613F">
        <w:t xml:space="preserve"> </w:t>
      </w:r>
      <w:r w:rsidR="004C3B2D">
        <w:br/>
      </w:r>
      <w:r w:rsidR="004C3B2D">
        <w:br/>
      </w:r>
      <w:r>
        <w:t xml:space="preserve">DigitalHealth.net </w:t>
      </w:r>
      <w:hyperlink r:id="rId273" w:history="1">
        <w:r w:rsidRPr="0027186D">
          <w:rPr>
            <w:rStyle w:val="Hyperlink"/>
            <w:rFonts w:cs="Arial"/>
            <w:b w:val="0"/>
          </w:rPr>
          <w:t>http://www.digitalhealth.net/</w:t>
        </w:r>
      </w:hyperlink>
      <w:r w:rsidRPr="0027186D">
        <w:t xml:space="preserve">  </w:t>
      </w:r>
      <w:r w:rsidR="009975F2">
        <w:br/>
      </w:r>
      <w:r w:rsidR="009975F2">
        <w:br/>
      </w:r>
      <w:r w:rsidR="00D8583A" w:rsidRPr="009975F2">
        <w:rPr>
          <w:color w:val="000000" w:themeColor="text1"/>
        </w:rPr>
        <w:t xml:space="preserve">TSA </w:t>
      </w:r>
      <w:r w:rsidR="009975F2" w:rsidRPr="009975F2">
        <w:rPr>
          <w:color w:val="000000" w:themeColor="text1"/>
        </w:rPr>
        <w:t xml:space="preserve">– The Voice of Technology Enabled Care </w:t>
      </w:r>
      <w:hyperlink r:id="rId274" w:history="1">
        <w:r w:rsidR="009975F2" w:rsidRPr="0000218D">
          <w:rPr>
            <w:rStyle w:val="Hyperlink"/>
            <w:b w:val="0"/>
          </w:rPr>
          <w:t>https://www.tsa-voice.org.uk/</w:t>
        </w:r>
      </w:hyperlink>
      <w:r w:rsidR="009975F2">
        <w:rPr>
          <w:color w:val="000000" w:themeColor="text1"/>
        </w:rPr>
        <w:t xml:space="preserve"> </w:t>
      </w:r>
    </w:p>
    <w:p w:rsidR="00300F5C" w:rsidRDefault="00300F5C" w:rsidP="00BF11F2">
      <w:pPr>
        <w:spacing w:line="240" w:lineRule="auto"/>
        <w:rPr>
          <w:rFonts w:cs="Arial"/>
          <w:b/>
          <w:i/>
        </w:rPr>
      </w:pPr>
    </w:p>
    <w:p w:rsidR="00DD7E24" w:rsidRDefault="00DD7E24" w:rsidP="00BF11F2">
      <w:pPr>
        <w:spacing w:line="240" w:lineRule="auto"/>
        <w:rPr>
          <w:rFonts w:cs="Arial"/>
          <w:b/>
          <w:i/>
        </w:rPr>
      </w:pP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275"/>
      <w:footerReference w:type="default" r:id="rId276"/>
      <w:headerReference w:type="first" r:id="rId277"/>
      <w:footerReference w:type="first" r:id="rId278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F79" w:rsidRDefault="00DC3F79" w:rsidP="00915CF3">
      <w:r>
        <w:separator/>
      </w:r>
    </w:p>
  </w:endnote>
  <w:endnote w:type="continuationSeparator" w:id="0">
    <w:p w:rsidR="00DC3F79" w:rsidRDefault="00DC3F79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D8F924A-F243-4B00-AE2A-A5F2A79A0EFF}"/>
    <w:embedBold r:id="rId2" w:fontKey="{823DB590-7D15-448A-A20B-069703258D2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06C2C9-1D8A-4489-8BE8-00CC62D387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1B07ACF-B164-463D-AF40-6F98AE9D5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0160C8-82E1-4960-B702-0FB966D90E90}"/>
    <w:embedBold r:id="rId6" w:fontKey="{0BADFD38-6D63-4C89-BDB9-FD83D650DDD2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48" w:rsidRPr="00144AD0" w:rsidRDefault="00AC4648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48" w:rsidRPr="009A6CDC" w:rsidRDefault="00AC4648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F79" w:rsidRDefault="00DC3F79" w:rsidP="00915CF3">
      <w:r>
        <w:separator/>
      </w:r>
    </w:p>
  </w:footnote>
  <w:footnote w:type="continuationSeparator" w:id="0">
    <w:p w:rsidR="00DC3F79" w:rsidRDefault="00DC3F79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48" w:rsidRPr="00915CF3" w:rsidRDefault="00AC4648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48" w:rsidRDefault="00AC4648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7E7125"/>
    <w:multiLevelType w:val="multilevel"/>
    <w:tmpl w:val="C8C24A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3"/>
  </w:num>
  <w:num w:numId="5">
    <w:abstractNumId w:val="10"/>
  </w:num>
  <w:num w:numId="6">
    <w:abstractNumId w:val="9"/>
  </w:num>
  <w:num w:numId="7">
    <w:abstractNumId w:val="14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12"/>
  </w:num>
  <w:num w:numId="13">
    <w:abstractNumId w:val="16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4"/>
  </w:num>
  <w:num w:numId="20">
    <w:abstractNumId w:val="13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5"/>
  </w:num>
  <w:num w:numId="27">
    <w:abstractNumId w:val="6"/>
  </w:num>
  <w:num w:numId="28">
    <w:abstractNumId w:val="2"/>
  </w:num>
  <w:num w:numId="29">
    <w:abstractNumId w:val="1"/>
  </w:num>
  <w:num w:numId="30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4D7"/>
    <w:rsid w:val="00016AFC"/>
    <w:rsid w:val="00016FCC"/>
    <w:rsid w:val="00017300"/>
    <w:rsid w:val="00020BE5"/>
    <w:rsid w:val="00021696"/>
    <w:rsid w:val="00026C3F"/>
    <w:rsid w:val="0003185C"/>
    <w:rsid w:val="00032478"/>
    <w:rsid w:val="00040B4B"/>
    <w:rsid w:val="0004382B"/>
    <w:rsid w:val="000465D8"/>
    <w:rsid w:val="00052205"/>
    <w:rsid w:val="00052605"/>
    <w:rsid w:val="000530DD"/>
    <w:rsid w:val="00053261"/>
    <w:rsid w:val="00053EED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881"/>
    <w:rsid w:val="00091F4F"/>
    <w:rsid w:val="00093A15"/>
    <w:rsid w:val="00094727"/>
    <w:rsid w:val="000A25AB"/>
    <w:rsid w:val="000A388E"/>
    <w:rsid w:val="000A396E"/>
    <w:rsid w:val="000A3BE3"/>
    <w:rsid w:val="000A79F4"/>
    <w:rsid w:val="000B1831"/>
    <w:rsid w:val="000B221A"/>
    <w:rsid w:val="000B285D"/>
    <w:rsid w:val="000B7C2D"/>
    <w:rsid w:val="000C4D86"/>
    <w:rsid w:val="000C60FA"/>
    <w:rsid w:val="000C6B40"/>
    <w:rsid w:val="000D135A"/>
    <w:rsid w:val="000D566F"/>
    <w:rsid w:val="000E087A"/>
    <w:rsid w:val="000E2BBD"/>
    <w:rsid w:val="000E4F6C"/>
    <w:rsid w:val="000E70FB"/>
    <w:rsid w:val="000F40AC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6174D"/>
    <w:rsid w:val="001634C8"/>
    <w:rsid w:val="0016621E"/>
    <w:rsid w:val="001677A4"/>
    <w:rsid w:val="00167D84"/>
    <w:rsid w:val="00170F94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270D"/>
    <w:rsid w:val="001B7735"/>
    <w:rsid w:val="001C3471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3C61"/>
    <w:rsid w:val="00224153"/>
    <w:rsid w:val="00224919"/>
    <w:rsid w:val="00224F27"/>
    <w:rsid w:val="00226F6A"/>
    <w:rsid w:val="002425C3"/>
    <w:rsid w:val="0024321F"/>
    <w:rsid w:val="00243D90"/>
    <w:rsid w:val="00250496"/>
    <w:rsid w:val="00250AFF"/>
    <w:rsid w:val="00252EF0"/>
    <w:rsid w:val="002537B6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8A1"/>
    <w:rsid w:val="002B17E1"/>
    <w:rsid w:val="002B1EDB"/>
    <w:rsid w:val="002B457C"/>
    <w:rsid w:val="002C2C97"/>
    <w:rsid w:val="002C340B"/>
    <w:rsid w:val="002C5B41"/>
    <w:rsid w:val="002C5F70"/>
    <w:rsid w:val="002C6D88"/>
    <w:rsid w:val="002D0D2B"/>
    <w:rsid w:val="002D2891"/>
    <w:rsid w:val="002D55FA"/>
    <w:rsid w:val="002D5FA1"/>
    <w:rsid w:val="002D6BD1"/>
    <w:rsid w:val="002D6D23"/>
    <w:rsid w:val="002D7707"/>
    <w:rsid w:val="002F0B8A"/>
    <w:rsid w:val="002F1A84"/>
    <w:rsid w:val="002F3D16"/>
    <w:rsid w:val="002F55C6"/>
    <w:rsid w:val="003007AE"/>
    <w:rsid w:val="00300F5C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A63"/>
    <w:rsid w:val="00363957"/>
    <w:rsid w:val="00363B75"/>
    <w:rsid w:val="00363F4A"/>
    <w:rsid w:val="0036511F"/>
    <w:rsid w:val="00365407"/>
    <w:rsid w:val="00366080"/>
    <w:rsid w:val="0037379E"/>
    <w:rsid w:val="003747D7"/>
    <w:rsid w:val="00375661"/>
    <w:rsid w:val="00377626"/>
    <w:rsid w:val="003805C1"/>
    <w:rsid w:val="00380CC0"/>
    <w:rsid w:val="00382570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1854"/>
    <w:rsid w:val="003D28BB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5995"/>
    <w:rsid w:val="00446440"/>
    <w:rsid w:val="00452F30"/>
    <w:rsid w:val="004537C9"/>
    <w:rsid w:val="004555CB"/>
    <w:rsid w:val="0046070D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60531"/>
    <w:rsid w:val="0056193F"/>
    <w:rsid w:val="00564D56"/>
    <w:rsid w:val="00565E34"/>
    <w:rsid w:val="00566F38"/>
    <w:rsid w:val="00571E8C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3B91"/>
    <w:rsid w:val="005D41EF"/>
    <w:rsid w:val="005D4DEB"/>
    <w:rsid w:val="005E1DCA"/>
    <w:rsid w:val="005E44E4"/>
    <w:rsid w:val="005E4B19"/>
    <w:rsid w:val="005E5174"/>
    <w:rsid w:val="005F1A76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A0B"/>
    <w:rsid w:val="006604FD"/>
    <w:rsid w:val="006713AE"/>
    <w:rsid w:val="00671E0B"/>
    <w:rsid w:val="006740C3"/>
    <w:rsid w:val="0068070B"/>
    <w:rsid w:val="00681454"/>
    <w:rsid w:val="00683C57"/>
    <w:rsid w:val="0068582C"/>
    <w:rsid w:val="00694EF7"/>
    <w:rsid w:val="006A0B32"/>
    <w:rsid w:val="006A6856"/>
    <w:rsid w:val="006A768F"/>
    <w:rsid w:val="006A7A86"/>
    <w:rsid w:val="006B03BC"/>
    <w:rsid w:val="006B103F"/>
    <w:rsid w:val="006B2771"/>
    <w:rsid w:val="006B5FD8"/>
    <w:rsid w:val="006B76FC"/>
    <w:rsid w:val="006C4A48"/>
    <w:rsid w:val="006D0B4C"/>
    <w:rsid w:val="006D2D2B"/>
    <w:rsid w:val="006D4D9F"/>
    <w:rsid w:val="006D6888"/>
    <w:rsid w:val="006E0963"/>
    <w:rsid w:val="006E0989"/>
    <w:rsid w:val="006E13AF"/>
    <w:rsid w:val="006E2EE6"/>
    <w:rsid w:val="006E3E4B"/>
    <w:rsid w:val="006E5962"/>
    <w:rsid w:val="006F0DFB"/>
    <w:rsid w:val="006F3873"/>
    <w:rsid w:val="006F43CB"/>
    <w:rsid w:val="006F4B24"/>
    <w:rsid w:val="00701B13"/>
    <w:rsid w:val="007026A7"/>
    <w:rsid w:val="00704551"/>
    <w:rsid w:val="00705905"/>
    <w:rsid w:val="00716958"/>
    <w:rsid w:val="00716BEA"/>
    <w:rsid w:val="007170BF"/>
    <w:rsid w:val="00721A59"/>
    <w:rsid w:val="007220BE"/>
    <w:rsid w:val="007241BC"/>
    <w:rsid w:val="0073471E"/>
    <w:rsid w:val="00734E0C"/>
    <w:rsid w:val="00735D24"/>
    <w:rsid w:val="0074311C"/>
    <w:rsid w:val="00743530"/>
    <w:rsid w:val="00751969"/>
    <w:rsid w:val="00752004"/>
    <w:rsid w:val="007529EC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2CF6"/>
    <w:rsid w:val="0080114C"/>
    <w:rsid w:val="00801682"/>
    <w:rsid w:val="0080291A"/>
    <w:rsid w:val="00803268"/>
    <w:rsid w:val="00806679"/>
    <w:rsid w:val="00806826"/>
    <w:rsid w:val="00806F4F"/>
    <w:rsid w:val="00807D55"/>
    <w:rsid w:val="0081072D"/>
    <w:rsid w:val="0081157E"/>
    <w:rsid w:val="008178DC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BD8"/>
    <w:rsid w:val="00915AB9"/>
    <w:rsid w:val="00915CF3"/>
    <w:rsid w:val="00916CFD"/>
    <w:rsid w:val="00920C0E"/>
    <w:rsid w:val="00924C35"/>
    <w:rsid w:val="00927F2F"/>
    <w:rsid w:val="00930BC0"/>
    <w:rsid w:val="0093182A"/>
    <w:rsid w:val="00936396"/>
    <w:rsid w:val="0094068C"/>
    <w:rsid w:val="00940EBE"/>
    <w:rsid w:val="009425A5"/>
    <w:rsid w:val="00944662"/>
    <w:rsid w:val="00944E2B"/>
    <w:rsid w:val="00944FAD"/>
    <w:rsid w:val="009451B3"/>
    <w:rsid w:val="00947007"/>
    <w:rsid w:val="0095371C"/>
    <w:rsid w:val="009537B4"/>
    <w:rsid w:val="009553EA"/>
    <w:rsid w:val="00956CCE"/>
    <w:rsid w:val="00957D69"/>
    <w:rsid w:val="00960D1D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81066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C0A5C"/>
    <w:rsid w:val="009C2320"/>
    <w:rsid w:val="009C47A3"/>
    <w:rsid w:val="009C5582"/>
    <w:rsid w:val="009D04C7"/>
    <w:rsid w:val="009D3061"/>
    <w:rsid w:val="009D6BDB"/>
    <w:rsid w:val="009E5F04"/>
    <w:rsid w:val="009E6D19"/>
    <w:rsid w:val="009F1BAE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4BB9"/>
    <w:rsid w:val="00A2631E"/>
    <w:rsid w:val="00A26B2D"/>
    <w:rsid w:val="00A309AB"/>
    <w:rsid w:val="00A3228F"/>
    <w:rsid w:val="00A371CC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67E44"/>
    <w:rsid w:val="00A712BF"/>
    <w:rsid w:val="00A74186"/>
    <w:rsid w:val="00A80F2F"/>
    <w:rsid w:val="00A82A94"/>
    <w:rsid w:val="00A840DD"/>
    <w:rsid w:val="00A84CCB"/>
    <w:rsid w:val="00A878EE"/>
    <w:rsid w:val="00A95627"/>
    <w:rsid w:val="00AA217D"/>
    <w:rsid w:val="00AA30FC"/>
    <w:rsid w:val="00AA33EB"/>
    <w:rsid w:val="00AA4C04"/>
    <w:rsid w:val="00AA5985"/>
    <w:rsid w:val="00AA79B3"/>
    <w:rsid w:val="00AB43A8"/>
    <w:rsid w:val="00AC067A"/>
    <w:rsid w:val="00AC0C4B"/>
    <w:rsid w:val="00AC4648"/>
    <w:rsid w:val="00AC5B53"/>
    <w:rsid w:val="00AC6200"/>
    <w:rsid w:val="00AC7720"/>
    <w:rsid w:val="00AD13E2"/>
    <w:rsid w:val="00AD16B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61353"/>
    <w:rsid w:val="00B63CE2"/>
    <w:rsid w:val="00B64BFD"/>
    <w:rsid w:val="00B651FF"/>
    <w:rsid w:val="00B6596E"/>
    <w:rsid w:val="00B665B8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14C26"/>
    <w:rsid w:val="00C15C44"/>
    <w:rsid w:val="00C17319"/>
    <w:rsid w:val="00C20F50"/>
    <w:rsid w:val="00C25D3E"/>
    <w:rsid w:val="00C26B13"/>
    <w:rsid w:val="00C274C4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312D"/>
    <w:rsid w:val="00C93E0E"/>
    <w:rsid w:val="00CA0665"/>
    <w:rsid w:val="00CA0A14"/>
    <w:rsid w:val="00CA4332"/>
    <w:rsid w:val="00CA5A86"/>
    <w:rsid w:val="00CA730B"/>
    <w:rsid w:val="00CB0E83"/>
    <w:rsid w:val="00CB1A0A"/>
    <w:rsid w:val="00CB637B"/>
    <w:rsid w:val="00CC46C3"/>
    <w:rsid w:val="00CC6C38"/>
    <w:rsid w:val="00CC76AF"/>
    <w:rsid w:val="00CC7DE0"/>
    <w:rsid w:val="00CD0136"/>
    <w:rsid w:val="00CD045F"/>
    <w:rsid w:val="00CE23B3"/>
    <w:rsid w:val="00CE3031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429D"/>
    <w:rsid w:val="00D14600"/>
    <w:rsid w:val="00D16775"/>
    <w:rsid w:val="00D22643"/>
    <w:rsid w:val="00D2520C"/>
    <w:rsid w:val="00D3007D"/>
    <w:rsid w:val="00D30E90"/>
    <w:rsid w:val="00D341FA"/>
    <w:rsid w:val="00D34ECD"/>
    <w:rsid w:val="00D358C6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3F79"/>
    <w:rsid w:val="00DC607A"/>
    <w:rsid w:val="00DC6445"/>
    <w:rsid w:val="00DC78C2"/>
    <w:rsid w:val="00DD24B2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3042"/>
    <w:rsid w:val="00EA5800"/>
    <w:rsid w:val="00EA5954"/>
    <w:rsid w:val="00EB1719"/>
    <w:rsid w:val="00EB30D8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E60"/>
    <w:rsid w:val="00EF1AED"/>
    <w:rsid w:val="00EF2CC5"/>
    <w:rsid w:val="00EF46F1"/>
    <w:rsid w:val="00EF7B35"/>
    <w:rsid w:val="00EF7FE5"/>
    <w:rsid w:val="00F23D32"/>
    <w:rsid w:val="00F24112"/>
    <w:rsid w:val="00F25DD1"/>
    <w:rsid w:val="00F2634A"/>
    <w:rsid w:val="00F27B31"/>
    <w:rsid w:val="00F313E7"/>
    <w:rsid w:val="00F328F3"/>
    <w:rsid w:val="00F34292"/>
    <w:rsid w:val="00F35EFF"/>
    <w:rsid w:val="00F42DCF"/>
    <w:rsid w:val="00F43896"/>
    <w:rsid w:val="00F45483"/>
    <w:rsid w:val="00F4790C"/>
    <w:rsid w:val="00F50BCB"/>
    <w:rsid w:val="00F54D70"/>
    <w:rsid w:val="00F5513C"/>
    <w:rsid w:val="00F577B4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B02E0"/>
    <w:rsid w:val="00FB0FFC"/>
    <w:rsid w:val="00FB1136"/>
    <w:rsid w:val="00FB6928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4268"/>
    <w:rsid w:val="00FE6F2C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E567BB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9451B3"/>
    <w:pPr>
      <w:keepNext/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4537C9"/>
    <w:pPr>
      <w:keepNext/>
      <w:numPr>
        <w:ilvl w:val="1"/>
        <w:numId w:val="30"/>
      </w:numPr>
      <w:shd w:val="clear" w:color="auto" w:fill="FFFFFF"/>
      <w:spacing w:after="120" w:line="240" w:lineRule="auto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51B3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4537C9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it.ly/2qvtXgj&#160;" TargetMode="External"/><Relationship Id="rId21" Type="http://schemas.openxmlformats.org/officeDocument/2006/relationships/hyperlink" Target="http://bit.ly/2qQV6bE&#160;" TargetMode="External"/><Relationship Id="rId42" Type="http://schemas.openxmlformats.org/officeDocument/2006/relationships/hyperlink" Target="http://bit.ly/2p7MkV3&#160;" TargetMode="External"/><Relationship Id="rId63" Type="http://schemas.openxmlformats.org/officeDocument/2006/relationships/hyperlink" Target="http://bit.ly/2qWltg0&#160;" TargetMode="External"/><Relationship Id="rId84" Type="http://schemas.openxmlformats.org/officeDocument/2006/relationships/hyperlink" Target="http://bit.ly/2qxKuOu&#160;" TargetMode="External"/><Relationship Id="rId138" Type="http://schemas.openxmlformats.org/officeDocument/2006/relationships/hyperlink" Target="http://bit.ly/2qZiofj&#160;" TargetMode="External"/><Relationship Id="rId159" Type="http://schemas.openxmlformats.org/officeDocument/2006/relationships/hyperlink" Target="http://bit.ly/2qSNg1h&#160;" TargetMode="External"/><Relationship Id="rId170" Type="http://schemas.openxmlformats.org/officeDocument/2006/relationships/hyperlink" Target="http://bit.ly/2oLeglq&#160;" TargetMode="External"/><Relationship Id="rId191" Type="http://schemas.openxmlformats.org/officeDocument/2006/relationships/hyperlink" Target="http://bit.ly/2qvInge&#160;" TargetMode="External"/><Relationship Id="rId205" Type="http://schemas.openxmlformats.org/officeDocument/2006/relationships/hyperlink" Target="http://bit.ly/2qxHamm&#160;" TargetMode="External"/><Relationship Id="rId226" Type="http://schemas.openxmlformats.org/officeDocument/2006/relationships/hyperlink" Target="http://bit.ly/2qilpJN&#160;" TargetMode="External"/><Relationship Id="rId247" Type="http://schemas.openxmlformats.org/officeDocument/2006/relationships/hyperlink" Target="http://bit.ly/2qapqQB&#160;" TargetMode="External"/><Relationship Id="rId107" Type="http://schemas.openxmlformats.org/officeDocument/2006/relationships/hyperlink" Target="http://ab.co/2qpXclE&#160;" TargetMode="External"/><Relationship Id="rId268" Type="http://schemas.openxmlformats.org/officeDocument/2006/relationships/hyperlink" Target="http://bit.ly/2fGpJKT" TargetMode="External"/><Relationship Id="rId11" Type="http://schemas.openxmlformats.org/officeDocument/2006/relationships/hyperlink" Target="http://usat.ly/2qxrO12&#160;" TargetMode="External"/><Relationship Id="rId32" Type="http://schemas.openxmlformats.org/officeDocument/2006/relationships/hyperlink" Target="http://bit.ly/2rueaM8&#160;" TargetMode="External"/><Relationship Id="rId53" Type="http://schemas.openxmlformats.org/officeDocument/2006/relationships/hyperlink" Target="http://bit.ly/2qTkgq4&#160;" TargetMode="External"/><Relationship Id="rId74" Type="http://schemas.openxmlformats.org/officeDocument/2006/relationships/hyperlink" Target="http://bit.ly/2q5BELc&#160;" TargetMode="External"/><Relationship Id="rId128" Type="http://schemas.openxmlformats.org/officeDocument/2006/relationships/hyperlink" Target="http://bit.ly/2rp2vhk&#160;" TargetMode="External"/><Relationship Id="rId149" Type="http://schemas.openxmlformats.org/officeDocument/2006/relationships/hyperlink" Target="http://bit.ly/2rsClOw&#160;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it.ly/2p45ueC&#160;" TargetMode="External"/><Relationship Id="rId160" Type="http://schemas.openxmlformats.org/officeDocument/2006/relationships/hyperlink" Target="http://bit.ly/2qZ6qCk&#160;" TargetMode="External"/><Relationship Id="rId181" Type="http://schemas.openxmlformats.org/officeDocument/2006/relationships/hyperlink" Target="http://bbc.in/2qanmbl&#160;" TargetMode="External"/><Relationship Id="rId216" Type="http://schemas.openxmlformats.org/officeDocument/2006/relationships/hyperlink" Target="http://bit.ly/2oRdqQ4&#160;" TargetMode="External"/><Relationship Id="rId237" Type="http://schemas.openxmlformats.org/officeDocument/2006/relationships/hyperlink" Target="http://bit.ly/2qxB9pI&#160;" TargetMode="External"/><Relationship Id="rId258" Type="http://schemas.openxmlformats.org/officeDocument/2006/relationships/hyperlink" Target="http://bit.ly/2qilInx&#160;" TargetMode="External"/><Relationship Id="rId279" Type="http://schemas.openxmlformats.org/officeDocument/2006/relationships/fontTable" Target="fontTable.xml"/><Relationship Id="rId22" Type="http://schemas.openxmlformats.org/officeDocument/2006/relationships/hyperlink" Target="http://bit.ly/2qxObUh&#160;" TargetMode="External"/><Relationship Id="rId43" Type="http://schemas.openxmlformats.org/officeDocument/2006/relationships/hyperlink" Target="http://bit.ly/2p4u2TT&#160;" TargetMode="External"/><Relationship Id="rId64" Type="http://schemas.openxmlformats.org/officeDocument/2006/relationships/hyperlink" Target="http://bit.ly/2r0zIQZ&#160;" TargetMode="External"/><Relationship Id="rId118" Type="http://schemas.openxmlformats.org/officeDocument/2006/relationships/hyperlink" Target="http://bit.ly/2p4sitG&#160;" TargetMode="External"/><Relationship Id="rId139" Type="http://schemas.openxmlformats.org/officeDocument/2006/relationships/hyperlink" Target="http://bit.ly/2r0jtTY&#160;" TargetMode="External"/><Relationship Id="rId85" Type="http://schemas.openxmlformats.org/officeDocument/2006/relationships/hyperlink" Target="http://bit.ly/2qCCLSs&#160;" TargetMode="External"/><Relationship Id="rId150" Type="http://schemas.openxmlformats.org/officeDocument/2006/relationships/hyperlink" Target="http://bit.ly/2q9REf3&#160;" TargetMode="External"/><Relationship Id="rId171" Type="http://schemas.openxmlformats.org/officeDocument/2006/relationships/hyperlink" Target="http://bit.ly/2oYEbSB&#160;" TargetMode="External"/><Relationship Id="rId192" Type="http://schemas.openxmlformats.org/officeDocument/2006/relationships/hyperlink" Target="http://bbc.in/2oLdmW3&#160;" TargetMode="External"/><Relationship Id="rId206" Type="http://schemas.openxmlformats.org/officeDocument/2006/relationships/hyperlink" Target="http://bit.ly/2rsLqXF&#160;" TargetMode="External"/><Relationship Id="rId227" Type="http://schemas.openxmlformats.org/officeDocument/2006/relationships/hyperlink" Target="http://bbc.in/2qvtvP4&#160;" TargetMode="External"/><Relationship Id="rId248" Type="http://schemas.openxmlformats.org/officeDocument/2006/relationships/hyperlink" Target="http://ind.pn/2r4zUyH&#160;" TargetMode="External"/><Relationship Id="rId269" Type="http://schemas.openxmlformats.org/officeDocument/2006/relationships/hyperlink" Target="https://www.tsa-voice.org.uk/international-conference" TargetMode="External"/><Relationship Id="rId12" Type="http://schemas.openxmlformats.org/officeDocument/2006/relationships/hyperlink" Target="http://bit.ly/2q6Q9yw&#160;" TargetMode="External"/><Relationship Id="rId33" Type="http://schemas.openxmlformats.org/officeDocument/2006/relationships/hyperlink" Target="http://bit.ly/2ru9iGB&#160;" TargetMode="External"/><Relationship Id="rId108" Type="http://schemas.openxmlformats.org/officeDocument/2006/relationships/hyperlink" Target="http://bit.ly/2qTlLot&#160;" TargetMode="External"/><Relationship Id="rId129" Type="http://schemas.openxmlformats.org/officeDocument/2006/relationships/hyperlink" Target="http://bit.ly/2qvtKtx&#160;" TargetMode="External"/><Relationship Id="rId280" Type="http://schemas.openxmlformats.org/officeDocument/2006/relationships/theme" Target="theme/theme1.xml"/><Relationship Id="rId54" Type="http://schemas.openxmlformats.org/officeDocument/2006/relationships/hyperlink" Target="http://bit.ly/2qWdPSJ&#160;" TargetMode="External"/><Relationship Id="rId75" Type="http://schemas.openxmlformats.org/officeDocument/2006/relationships/hyperlink" Target="http://bbc.in/2raVMIx&#160;" TargetMode="External"/><Relationship Id="rId96" Type="http://schemas.openxmlformats.org/officeDocument/2006/relationships/hyperlink" Target="http://bit.ly/2qlC7IJ&#160;" TargetMode="External"/><Relationship Id="rId140" Type="http://schemas.openxmlformats.org/officeDocument/2006/relationships/hyperlink" Target="http://cnb.cx/2quv7ti&#160;" TargetMode="External"/><Relationship Id="rId161" Type="http://schemas.openxmlformats.org/officeDocument/2006/relationships/hyperlink" Target="http://bit.ly/2q9ZvJM&#160;" TargetMode="External"/><Relationship Id="rId182" Type="http://schemas.openxmlformats.org/officeDocument/2006/relationships/hyperlink" Target="http://cbsloc.al/2rub2Q8&#160;" TargetMode="External"/><Relationship Id="rId217" Type="http://schemas.openxmlformats.org/officeDocument/2006/relationships/hyperlink" Target="http://bit.ly/2rl3GOL&#160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it.ly/2qn2eyp&#160;" TargetMode="External"/><Relationship Id="rId259" Type="http://schemas.openxmlformats.org/officeDocument/2006/relationships/hyperlink" Target="http://bbc.in/2rnkhBT&#160;" TargetMode="External"/><Relationship Id="rId23" Type="http://schemas.openxmlformats.org/officeDocument/2006/relationships/hyperlink" Target="http://cnb.cx/2rl1Np9&#160;" TargetMode="External"/><Relationship Id="rId119" Type="http://schemas.openxmlformats.org/officeDocument/2006/relationships/hyperlink" Target="http://bit.ly/2rl9NTg&#160;" TargetMode="External"/><Relationship Id="rId270" Type="http://schemas.openxmlformats.org/officeDocument/2006/relationships/hyperlink" Target="http://www.housinglin.org.uk" TargetMode="External"/><Relationship Id="rId44" Type="http://schemas.openxmlformats.org/officeDocument/2006/relationships/hyperlink" Target="http://bit.ly/2qlX7zi&#160;" TargetMode="External"/><Relationship Id="rId65" Type="http://schemas.openxmlformats.org/officeDocument/2006/relationships/hyperlink" Target="http://for.tn/2qZ2kKp&#160;" TargetMode="External"/><Relationship Id="rId86" Type="http://schemas.openxmlformats.org/officeDocument/2006/relationships/hyperlink" Target="http://bit.ly/2r6CbZj&#160;" TargetMode="External"/><Relationship Id="rId130" Type="http://schemas.openxmlformats.org/officeDocument/2006/relationships/hyperlink" Target="http://bit.ly/2rn5ln6&#160;" TargetMode="External"/><Relationship Id="rId151" Type="http://schemas.openxmlformats.org/officeDocument/2006/relationships/hyperlink" Target="http://ind.pn/2qurMdK&#160;" TargetMode="External"/><Relationship Id="rId172" Type="http://schemas.openxmlformats.org/officeDocument/2006/relationships/hyperlink" Target="http://bit.ly/2pywUf1&#160;" TargetMode="External"/><Relationship Id="rId193" Type="http://schemas.openxmlformats.org/officeDocument/2006/relationships/hyperlink" Target="http://bit.ly/2rjwJT9&#160;" TargetMode="External"/><Relationship Id="rId202" Type="http://schemas.openxmlformats.org/officeDocument/2006/relationships/hyperlink" Target="http://bit.ly/2qvFJan&#160;" TargetMode="External"/><Relationship Id="rId207" Type="http://schemas.openxmlformats.org/officeDocument/2006/relationships/hyperlink" Target="http://bit.ly/2qvm4Y6" TargetMode="External"/><Relationship Id="rId223" Type="http://schemas.openxmlformats.org/officeDocument/2006/relationships/hyperlink" Target="http://bit.ly/2rsAJnW&#160;" TargetMode="External"/><Relationship Id="rId228" Type="http://schemas.openxmlformats.org/officeDocument/2006/relationships/hyperlink" Target="http://bit.ly/2rkS95T&#160;" TargetMode="External"/><Relationship Id="rId244" Type="http://schemas.openxmlformats.org/officeDocument/2006/relationships/hyperlink" Target="http://bit.ly/2rp96sp&#160;" TargetMode="External"/><Relationship Id="rId249" Type="http://schemas.openxmlformats.org/officeDocument/2006/relationships/hyperlink" Target="http://bbc.in/2qom39c&#160;" TargetMode="External"/><Relationship Id="rId13" Type="http://schemas.openxmlformats.org/officeDocument/2006/relationships/hyperlink" Target="http://bit.ly/2r0avGf&#160;" TargetMode="External"/><Relationship Id="rId18" Type="http://schemas.openxmlformats.org/officeDocument/2006/relationships/hyperlink" Target="http://bit.ly/2qRcc9h&#160;" TargetMode="External"/><Relationship Id="rId39" Type="http://schemas.openxmlformats.org/officeDocument/2006/relationships/hyperlink" Target="http://bit.ly/2p4IBql&#160;" TargetMode="External"/><Relationship Id="rId109" Type="http://schemas.openxmlformats.org/officeDocument/2006/relationships/hyperlink" Target="http://bit.ly/2qTsGxF&#160;" TargetMode="External"/><Relationship Id="rId260" Type="http://schemas.openxmlformats.org/officeDocument/2006/relationships/hyperlink" Target="http://bit.ly/2r77MLg&#160;" TargetMode="External"/><Relationship Id="rId265" Type="http://schemas.openxmlformats.org/officeDocument/2006/relationships/hyperlink" Target="http://bit.ly/2qvxFGJ&#160;" TargetMode="External"/><Relationship Id="rId34" Type="http://schemas.openxmlformats.org/officeDocument/2006/relationships/hyperlink" Target="http://bit.ly/2qxwCDV&#160;" TargetMode="External"/><Relationship Id="rId50" Type="http://schemas.openxmlformats.org/officeDocument/2006/relationships/hyperlink" Target="http://bit.ly/2rsgqqQ&#160;" TargetMode="External"/><Relationship Id="rId55" Type="http://schemas.openxmlformats.org/officeDocument/2006/relationships/hyperlink" Target="http://bit.ly/2qTcCMr&#160;" TargetMode="External"/><Relationship Id="rId76" Type="http://schemas.openxmlformats.org/officeDocument/2006/relationships/hyperlink" Target="http://bit.ly/2qxIi9u&#160;" TargetMode="External"/><Relationship Id="rId97" Type="http://schemas.openxmlformats.org/officeDocument/2006/relationships/hyperlink" Target="http://bit.ly/2qlNvnY&#160;" TargetMode="External"/><Relationship Id="rId104" Type="http://schemas.openxmlformats.org/officeDocument/2006/relationships/hyperlink" Target="http://bit.ly/2qTaqEG&#160;" TargetMode="External"/><Relationship Id="rId120" Type="http://schemas.openxmlformats.org/officeDocument/2006/relationships/hyperlink" Target="http://bit.ly/2rl9fN9&#160;" TargetMode="External"/><Relationship Id="rId125" Type="http://schemas.openxmlformats.org/officeDocument/2006/relationships/hyperlink" Target="http://for.tn/2qxGRYO&#160;" TargetMode="External"/><Relationship Id="rId141" Type="http://schemas.openxmlformats.org/officeDocument/2006/relationships/hyperlink" Target="http://bit.ly/2qurF1T&#160;" TargetMode="External"/><Relationship Id="rId146" Type="http://schemas.openxmlformats.org/officeDocument/2006/relationships/hyperlink" Target="http://huff.to/2qqoS9J&#160;" TargetMode="External"/><Relationship Id="rId167" Type="http://schemas.openxmlformats.org/officeDocument/2006/relationships/hyperlink" Target="http://bit.ly/2rl2JWO&#160;" TargetMode="External"/><Relationship Id="rId188" Type="http://schemas.openxmlformats.org/officeDocument/2006/relationships/hyperlink" Target="http://bit.ly/2roTAwA&#160;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it.ly/2r0gxXw&#160;" TargetMode="External"/><Relationship Id="rId92" Type="http://schemas.openxmlformats.org/officeDocument/2006/relationships/hyperlink" Target="http://bit.ly/2rkY6vQ&#160;" TargetMode="External"/><Relationship Id="rId162" Type="http://schemas.openxmlformats.org/officeDocument/2006/relationships/hyperlink" Target="http://ind.pn/2qQNvK6&#160;" TargetMode="External"/><Relationship Id="rId183" Type="http://schemas.openxmlformats.org/officeDocument/2006/relationships/hyperlink" Target="http://bit.ly/2r73Zxl&#160;" TargetMode="External"/><Relationship Id="rId213" Type="http://schemas.openxmlformats.org/officeDocument/2006/relationships/hyperlink" Target="http://bbc.in/2qi8bwy&#160;" TargetMode="External"/><Relationship Id="rId218" Type="http://schemas.openxmlformats.org/officeDocument/2006/relationships/hyperlink" Target="http://bit.ly/2qBYMNT&#160;" TargetMode="External"/><Relationship Id="rId234" Type="http://schemas.openxmlformats.org/officeDocument/2006/relationships/hyperlink" Target="http://bit.ly/2qAedX0&#160;" TargetMode="External"/><Relationship Id="rId239" Type="http://schemas.openxmlformats.org/officeDocument/2006/relationships/hyperlink" Target="http://bit.ly/2q5KZm6&#160;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rudk1I&#160;" TargetMode="External"/><Relationship Id="rId250" Type="http://schemas.openxmlformats.org/officeDocument/2006/relationships/hyperlink" Target="http://bit.ly/2rsAkBW&#160;" TargetMode="External"/><Relationship Id="rId255" Type="http://schemas.openxmlformats.org/officeDocument/2006/relationships/hyperlink" Target="http://bbc.in/2rtm9J9&#160;" TargetMode="External"/><Relationship Id="rId271" Type="http://schemas.openxmlformats.org/officeDocument/2006/relationships/hyperlink" Target="http://www.telecarelin.org.uk" TargetMode="External"/><Relationship Id="rId276" Type="http://schemas.openxmlformats.org/officeDocument/2006/relationships/footer" Target="footer1.xml"/><Relationship Id="rId24" Type="http://schemas.openxmlformats.org/officeDocument/2006/relationships/hyperlink" Target="http://bit.ly/2pvPdBS&#160;" TargetMode="External"/><Relationship Id="rId40" Type="http://schemas.openxmlformats.org/officeDocument/2006/relationships/hyperlink" Target="http://bit.ly/2pycIde&#160;" TargetMode="External"/><Relationship Id="rId45" Type="http://schemas.openxmlformats.org/officeDocument/2006/relationships/hyperlink" Target="http://bit.ly/2qxSzmi&#160;" TargetMode="External"/><Relationship Id="rId66" Type="http://schemas.openxmlformats.org/officeDocument/2006/relationships/hyperlink" Target="http://bit.ly/2pZMoqa&#160;" TargetMode="External"/><Relationship Id="rId87" Type="http://schemas.openxmlformats.org/officeDocument/2006/relationships/hyperlink" Target="http://bit.ly/2qT2PWC&#160;" TargetMode="External"/><Relationship Id="rId110" Type="http://schemas.openxmlformats.org/officeDocument/2006/relationships/hyperlink" Target="http://bit.ly/2p4zkyE&#160;" TargetMode="External"/><Relationship Id="rId115" Type="http://schemas.openxmlformats.org/officeDocument/2006/relationships/hyperlink" Target="http://nyti.ms/2rpmA7d&#160;" TargetMode="External"/><Relationship Id="rId131" Type="http://schemas.openxmlformats.org/officeDocument/2006/relationships/hyperlink" Target="http://bit.ly/2qBLroI&#160;" TargetMode="External"/><Relationship Id="rId136" Type="http://schemas.openxmlformats.org/officeDocument/2006/relationships/hyperlink" Target="http://bit.ly/2rsGu56&#160;" TargetMode="External"/><Relationship Id="rId157" Type="http://schemas.openxmlformats.org/officeDocument/2006/relationships/hyperlink" Target="http://bit.ly/2qRjN7G&#160;" TargetMode="External"/><Relationship Id="rId178" Type="http://schemas.openxmlformats.org/officeDocument/2006/relationships/hyperlink" Target="http://bit.ly/2qajze7&#160;" TargetMode="External"/><Relationship Id="rId61" Type="http://schemas.openxmlformats.org/officeDocument/2006/relationships/hyperlink" Target="http://bit.ly/2ruufkC&#160;" TargetMode="External"/><Relationship Id="rId82" Type="http://schemas.openxmlformats.org/officeDocument/2006/relationships/hyperlink" Target="http://bit.ly/2qTvWcn&#160;" TargetMode="External"/><Relationship Id="rId152" Type="http://schemas.openxmlformats.org/officeDocument/2006/relationships/hyperlink" Target="http://bit.ly/2rsCEsN&#160;" TargetMode="External"/><Relationship Id="rId173" Type="http://schemas.openxmlformats.org/officeDocument/2006/relationships/hyperlink" Target="http://bit.ly/2oX074L&#160;" TargetMode="External"/><Relationship Id="rId194" Type="http://schemas.openxmlformats.org/officeDocument/2006/relationships/hyperlink" Target="http://cnb.cx/2rubIF4&#160;" TargetMode="External"/><Relationship Id="rId199" Type="http://schemas.openxmlformats.org/officeDocument/2006/relationships/hyperlink" Target="http://ind.pn/2qvEdW2&#160;" TargetMode="External"/><Relationship Id="rId203" Type="http://schemas.openxmlformats.org/officeDocument/2006/relationships/hyperlink" Target="http://bbc.in/2rkUv13&#160;" TargetMode="External"/><Relationship Id="rId208" Type="http://schemas.openxmlformats.org/officeDocument/2006/relationships/hyperlink" Target="http://bbc.in/2quq8sy&#160;" TargetMode="External"/><Relationship Id="rId229" Type="http://schemas.openxmlformats.org/officeDocument/2006/relationships/hyperlink" Target="http://bit.ly/2qmPU1d&#160;" TargetMode="External"/><Relationship Id="rId19" Type="http://schemas.openxmlformats.org/officeDocument/2006/relationships/hyperlink" Target="http://bit.ly/2qVWY2A&#160;" TargetMode="External"/><Relationship Id="rId224" Type="http://schemas.openxmlformats.org/officeDocument/2006/relationships/hyperlink" Target="http://bit.ly/2pZOYN2&#160;" TargetMode="External"/><Relationship Id="rId240" Type="http://schemas.openxmlformats.org/officeDocument/2006/relationships/hyperlink" Target="http://pewrsr.ch/2q5kBci&#160;" TargetMode="External"/><Relationship Id="rId245" Type="http://schemas.openxmlformats.org/officeDocument/2006/relationships/hyperlink" Target="http://bit.ly/2qvqPBd&#160;" TargetMode="External"/><Relationship Id="rId261" Type="http://schemas.openxmlformats.org/officeDocument/2006/relationships/hyperlink" Target="http://bit.ly/2qPAJeW&#160;" TargetMode="External"/><Relationship Id="rId266" Type="http://schemas.openxmlformats.org/officeDocument/2006/relationships/hyperlink" Target="https://www.rsm.ac.uk/events/teh04" TargetMode="External"/><Relationship Id="rId14" Type="http://schemas.openxmlformats.org/officeDocument/2006/relationships/hyperlink" Target="http://cnb.cx/2r0BNfU&#160;" TargetMode="External"/><Relationship Id="rId30" Type="http://schemas.openxmlformats.org/officeDocument/2006/relationships/hyperlink" Target="http://bit.ly/2pyh584&#160;" TargetMode="External"/><Relationship Id="rId35" Type="http://schemas.openxmlformats.org/officeDocument/2006/relationships/hyperlink" Target="http://bit.ly/2r7pHS4" TargetMode="External"/><Relationship Id="rId56" Type="http://schemas.openxmlformats.org/officeDocument/2006/relationships/hyperlink" Target="http://bit.ly/2q3wYCr&#160;" TargetMode="External"/><Relationship Id="rId77" Type="http://schemas.openxmlformats.org/officeDocument/2006/relationships/hyperlink" Target="http://dailym.ai/2q4opdF&#160;" TargetMode="External"/><Relationship Id="rId100" Type="http://schemas.openxmlformats.org/officeDocument/2006/relationships/hyperlink" Target="http://bit.ly/2rsGu56&#160;" TargetMode="External"/><Relationship Id="rId105" Type="http://schemas.openxmlformats.org/officeDocument/2006/relationships/hyperlink" Target="http://bbc.in/2r0ccne&#160;" TargetMode="External"/><Relationship Id="rId126" Type="http://schemas.openxmlformats.org/officeDocument/2006/relationships/hyperlink" Target="http://bbc.in/2r6jVPJ&#160;" TargetMode="External"/><Relationship Id="rId147" Type="http://schemas.openxmlformats.org/officeDocument/2006/relationships/hyperlink" Target="http://bbc.in/2q5xm6E&#160;" TargetMode="External"/><Relationship Id="rId168" Type="http://schemas.openxmlformats.org/officeDocument/2006/relationships/hyperlink" Target="http://bit.ly/2qvpIRS&#160;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it.ly/2qAiFoH&#160;" TargetMode="External"/><Relationship Id="rId72" Type="http://schemas.openxmlformats.org/officeDocument/2006/relationships/hyperlink" Target="http://nbcnews.to/2r0Jtia&#160;" TargetMode="External"/><Relationship Id="rId93" Type="http://schemas.openxmlformats.org/officeDocument/2006/relationships/hyperlink" Target="http://bit.ly/2rb5ISB&#160;" TargetMode="External"/><Relationship Id="rId98" Type="http://schemas.openxmlformats.org/officeDocument/2006/relationships/hyperlink" Target="http://bit.ly/2qqkHuP&#160;" TargetMode="External"/><Relationship Id="rId121" Type="http://schemas.openxmlformats.org/officeDocument/2006/relationships/hyperlink" Target="http://nyti.ms/2oN2Hu0&#160;" TargetMode="External"/><Relationship Id="rId142" Type="http://schemas.openxmlformats.org/officeDocument/2006/relationships/hyperlink" Target="http://bbc.in/2rsFBJN&#160;" TargetMode="External"/><Relationship Id="rId163" Type="http://schemas.openxmlformats.org/officeDocument/2006/relationships/hyperlink" Target="http://bit.ly/2rskvLu&#160;" TargetMode="External"/><Relationship Id="rId184" Type="http://schemas.openxmlformats.org/officeDocument/2006/relationships/hyperlink" Target="http://bit.ly/2pZKsOC&#160;" TargetMode="External"/><Relationship Id="rId189" Type="http://schemas.openxmlformats.org/officeDocument/2006/relationships/hyperlink" Target="http://cnb.cx/2rtwrZU&#160;" TargetMode="External"/><Relationship Id="rId219" Type="http://schemas.openxmlformats.org/officeDocument/2006/relationships/hyperlink" Target="http://bit.ly/2rkRcdE&#160;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bbc.in/2qFlyrD&#160;" TargetMode="External"/><Relationship Id="rId230" Type="http://schemas.openxmlformats.org/officeDocument/2006/relationships/hyperlink" Target="http://ind.pn/2rf8wxl&#160;" TargetMode="External"/><Relationship Id="rId235" Type="http://schemas.openxmlformats.org/officeDocument/2006/relationships/hyperlink" Target="http://bit.ly/2qxzMr0&#160;" TargetMode="External"/><Relationship Id="rId251" Type="http://schemas.openxmlformats.org/officeDocument/2006/relationships/hyperlink" Target="http://bit.ly/2qouNMO&#160;" TargetMode="External"/><Relationship Id="rId256" Type="http://schemas.openxmlformats.org/officeDocument/2006/relationships/hyperlink" Target="http://bit.ly/2rsAkBW&#160;" TargetMode="External"/><Relationship Id="rId277" Type="http://schemas.openxmlformats.org/officeDocument/2006/relationships/header" Target="header2.xml"/><Relationship Id="rId25" Type="http://schemas.openxmlformats.org/officeDocument/2006/relationships/hyperlink" Target="http://bit.ly/2qxELs0&#160;" TargetMode="External"/><Relationship Id="rId46" Type="http://schemas.openxmlformats.org/officeDocument/2006/relationships/hyperlink" Target="http://bit.ly/2p4Byyd&#160;" TargetMode="External"/><Relationship Id="rId67" Type="http://schemas.openxmlformats.org/officeDocument/2006/relationships/hyperlink" Target="http://dailym.ai/2q4opdF&#160;" TargetMode="External"/><Relationship Id="rId116" Type="http://schemas.openxmlformats.org/officeDocument/2006/relationships/hyperlink" Target="http://s.nikkei.com/2qmSqEo&#160;" TargetMode="External"/><Relationship Id="rId137" Type="http://schemas.openxmlformats.org/officeDocument/2006/relationships/hyperlink" Target="http://bbc.in/2rsO9QJ&#160;" TargetMode="External"/><Relationship Id="rId158" Type="http://schemas.openxmlformats.org/officeDocument/2006/relationships/hyperlink" Target="http://bbc.in/2qWvppT&#160;" TargetMode="External"/><Relationship Id="rId272" Type="http://schemas.openxmlformats.org/officeDocument/2006/relationships/hyperlink" Target="http://www.telecareaware.com" TargetMode="External"/><Relationship Id="rId20" Type="http://schemas.openxmlformats.org/officeDocument/2006/relationships/hyperlink" Target="http://bit.ly/2qZBUYP&#160;" TargetMode="External"/><Relationship Id="rId41" Type="http://schemas.openxmlformats.org/officeDocument/2006/relationships/hyperlink" Target="http://bit.ly/2rb8Mhq&#160;" TargetMode="External"/><Relationship Id="rId62" Type="http://schemas.openxmlformats.org/officeDocument/2006/relationships/hyperlink" Target="http://bit.ly/2qy0G28&#160;" TargetMode="External"/><Relationship Id="rId83" Type="http://schemas.openxmlformats.org/officeDocument/2006/relationships/hyperlink" Target="http://wbur.fm/2rmZHRO&#160;" TargetMode="External"/><Relationship Id="rId88" Type="http://schemas.openxmlformats.org/officeDocument/2006/relationships/hyperlink" Target="http://bit.ly/2qqjUK8&#160;" TargetMode="External"/><Relationship Id="rId111" Type="http://schemas.openxmlformats.org/officeDocument/2006/relationships/hyperlink" Target="http://bbc.in/2pZiWAV&#160;" TargetMode="External"/><Relationship Id="rId132" Type="http://schemas.openxmlformats.org/officeDocument/2006/relationships/hyperlink" Target="http://bit.ly/2qxCxc2&#160;" TargetMode="External"/><Relationship Id="rId153" Type="http://schemas.openxmlformats.org/officeDocument/2006/relationships/hyperlink" Target="http://bit.ly/2qux5tO&#160;" TargetMode="External"/><Relationship Id="rId174" Type="http://schemas.openxmlformats.org/officeDocument/2006/relationships/hyperlink" Target="http://bit.ly/2oOIhwB&#160;" TargetMode="External"/><Relationship Id="rId179" Type="http://schemas.openxmlformats.org/officeDocument/2006/relationships/hyperlink" Target="http://bit.ly/2roNr3e&#160;" TargetMode="External"/><Relationship Id="rId195" Type="http://schemas.openxmlformats.org/officeDocument/2006/relationships/hyperlink" Target="http://bit.ly/2q7S4S5&#160;" TargetMode="External"/><Relationship Id="rId209" Type="http://schemas.openxmlformats.org/officeDocument/2006/relationships/hyperlink" Target="http://bit.ly/2rnif4p&#160;" TargetMode="External"/><Relationship Id="rId190" Type="http://schemas.openxmlformats.org/officeDocument/2006/relationships/hyperlink" Target="http://bbc.in/2rsFBJN&#160;" TargetMode="External"/><Relationship Id="rId204" Type="http://schemas.openxmlformats.org/officeDocument/2006/relationships/hyperlink" Target="http://bbc.in/2rkVXAq&#160;" TargetMode="External"/><Relationship Id="rId220" Type="http://schemas.openxmlformats.org/officeDocument/2006/relationships/hyperlink" Target="http://bit.ly/2pZKeae&#160;" TargetMode="External"/><Relationship Id="rId225" Type="http://schemas.openxmlformats.org/officeDocument/2006/relationships/hyperlink" Target="http://bit.ly/2qvIj09&#160;" TargetMode="External"/><Relationship Id="rId241" Type="http://schemas.openxmlformats.org/officeDocument/2006/relationships/hyperlink" Target="http://bit.ly/2qt2FrB&#160;" TargetMode="External"/><Relationship Id="rId246" Type="http://schemas.openxmlformats.org/officeDocument/2006/relationships/hyperlink" Target="http://bit.ly/2qvUb2o&#160;" TargetMode="External"/><Relationship Id="rId267" Type="http://schemas.openxmlformats.org/officeDocument/2006/relationships/hyperlink" Target="http://www.healthpluscare.co.uk/" TargetMode="External"/><Relationship Id="rId15" Type="http://schemas.openxmlformats.org/officeDocument/2006/relationships/hyperlink" Target="http://bit.ly/2qlNdxC&#160;" TargetMode="External"/><Relationship Id="rId36" Type="http://schemas.openxmlformats.org/officeDocument/2006/relationships/hyperlink" Target="http://bit.ly/2ruc7aM&#160;" TargetMode="External"/><Relationship Id="rId57" Type="http://schemas.openxmlformats.org/officeDocument/2006/relationships/hyperlink" Target="http://bit.ly/2qxLhz0&#160;" TargetMode="External"/><Relationship Id="rId106" Type="http://schemas.openxmlformats.org/officeDocument/2006/relationships/hyperlink" Target="http://bit.ly/2qPHFbZ&#160;" TargetMode="External"/><Relationship Id="rId127" Type="http://schemas.openxmlformats.org/officeDocument/2006/relationships/hyperlink" Target="http://bit.ly/2pvYGc9&#160;" TargetMode="External"/><Relationship Id="rId262" Type="http://schemas.openxmlformats.org/officeDocument/2006/relationships/hyperlink" Target="http://bit.ly/2qAixWk&#160;" TargetMode="External"/><Relationship Id="rId10" Type="http://schemas.openxmlformats.org/officeDocument/2006/relationships/hyperlink" Target="http://bit.ly/2qTAAHy&#160;" TargetMode="External"/><Relationship Id="rId31" Type="http://schemas.openxmlformats.org/officeDocument/2006/relationships/hyperlink" Target="http://bit.ly/2qxysEu&#160;" TargetMode="External"/><Relationship Id="rId52" Type="http://schemas.openxmlformats.org/officeDocument/2006/relationships/hyperlink" Target="http://bit.ly/2qZ2EbZ&#160;" TargetMode="External"/><Relationship Id="rId73" Type="http://schemas.openxmlformats.org/officeDocument/2006/relationships/hyperlink" Target="http://bit.ly/2qlzPJU&#160;" TargetMode="External"/><Relationship Id="rId78" Type="http://schemas.openxmlformats.org/officeDocument/2006/relationships/hyperlink" Target="http://bit.ly/2qqfbs9&#160;" TargetMode="External"/><Relationship Id="rId94" Type="http://schemas.openxmlformats.org/officeDocument/2006/relationships/hyperlink" Target="http://bit.ly/2qvXUgl&#160;" TargetMode="External"/><Relationship Id="rId99" Type="http://schemas.openxmlformats.org/officeDocument/2006/relationships/hyperlink" Target="http://bit.ly/2qAeSaY&#160;" TargetMode="External"/><Relationship Id="rId101" Type="http://schemas.openxmlformats.org/officeDocument/2006/relationships/hyperlink" Target="http://bbc.in/2qYSN5S&#160;" TargetMode="External"/><Relationship Id="rId122" Type="http://schemas.openxmlformats.org/officeDocument/2006/relationships/hyperlink" Target="http://bit.ly/2rll3PB&#160;" TargetMode="External"/><Relationship Id="rId143" Type="http://schemas.openxmlformats.org/officeDocument/2006/relationships/hyperlink" Target="http://bit.ly/2qZoU5p&#160;" TargetMode="External"/><Relationship Id="rId148" Type="http://schemas.openxmlformats.org/officeDocument/2006/relationships/hyperlink" Target="http://bit.ly/2rsLqXF&#160;" TargetMode="External"/><Relationship Id="rId164" Type="http://schemas.openxmlformats.org/officeDocument/2006/relationships/hyperlink" Target="http://bit.ly/2qT3ozF&#160;" TargetMode="External"/><Relationship Id="rId169" Type="http://schemas.openxmlformats.org/officeDocument/2006/relationships/hyperlink" Target="http://bit.ly/2rl3m2C&#160;" TargetMode="External"/><Relationship Id="rId185" Type="http://schemas.openxmlformats.org/officeDocument/2006/relationships/hyperlink" Target="http://bbc.in/2q1yA26&#160;" TargetMode="External"/><Relationship Id="rId4" Type="http://schemas.openxmlformats.org/officeDocument/2006/relationships/styles" Target="styles.xml"/><Relationship Id="rId9" Type="http://schemas.openxmlformats.org/officeDocument/2006/relationships/hyperlink" Target="http://bbc.in/2qurByV&#160;" TargetMode="External"/><Relationship Id="rId180" Type="http://schemas.openxmlformats.org/officeDocument/2006/relationships/hyperlink" Target="http://bbc.in/2rtm9J9&#160;" TargetMode="External"/><Relationship Id="rId210" Type="http://schemas.openxmlformats.org/officeDocument/2006/relationships/hyperlink" Target="http://bit.ly/2pynVLb&#160;" TargetMode="External"/><Relationship Id="rId215" Type="http://schemas.openxmlformats.org/officeDocument/2006/relationships/hyperlink" Target="http://bit.ly/2rsCEsN&#160;" TargetMode="External"/><Relationship Id="rId236" Type="http://schemas.openxmlformats.org/officeDocument/2006/relationships/hyperlink" Target="http://bit.ly/2r4FJw0&#160;" TargetMode="External"/><Relationship Id="rId257" Type="http://schemas.openxmlformats.org/officeDocument/2006/relationships/hyperlink" Target="http://bbc.in/2r6tXR8&#160;" TargetMode="External"/><Relationship Id="rId278" Type="http://schemas.openxmlformats.org/officeDocument/2006/relationships/footer" Target="footer2.xml"/><Relationship Id="rId26" Type="http://schemas.openxmlformats.org/officeDocument/2006/relationships/hyperlink" Target="http://bit.ly/2rueGd3&#160;" TargetMode="External"/><Relationship Id="rId231" Type="http://schemas.openxmlformats.org/officeDocument/2006/relationships/hyperlink" Target="http://bit.ly/2qua8WF&#160;" TargetMode="External"/><Relationship Id="rId252" Type="http://schemas.openxmlformats.org/officeDocument/2006/relationships/hyperlink" Target="http://bit.ly/2qPAJeW&#160;" TargetMode="External"/><Relationship Id="rId273" Type="http://schemas.openxmlformats.org/officeDocument/2006/relationships/hyperlink" Target="http://www.digitalhealth.net/" TargetMode="External"/><Relationship Id="rId47" Type="http://schemas.openxmlformats.org/officeDocument/2006/relationships/hyperlink" Target="http://bit.ly/2fGpJKT&#160;" TargetMode="External"/><Relationship Id="rId68" Type="http://schemas.openxmlformats.org/officeDocument/2006/relationships/hyperlink" Target="http://tcrn.ch/2pvur2H&#160;" TargetMode="External"/><Relationship Id="rId89" Type="http://schemas.openxmlformats.org/officeDocument/2006/relationships/hyperlink" Target="http://bit.ly/2qlDM0V&#160;" TargetMode="External"/><Relationship Id="rId112" Type="http://schemas.openxmlformats.org/officeDocument/2006/relationships/hyperlink" Target="http://bit.ly/2rl4nIe&#160;" TargetMode="External"/><Relationship Id="rId133" Type="http://schemas.openxmlformats.org/officeDocument/2006/relationships/hyperlink" Target="http://bit.ly/2oOHzQb&#160;" TargetMode="External"/><Relationship Id="rId154" Type="http://schemas.openxmlformats.org/officeDocument/2006/relationships/hyperlink" Target="http://bit.ly/2rkRcdE&#160;" TargetMode="External"/><Relationship Id="rId175" Type="http://schemas.openxmlformats.org/officeDocument/2006/relationships/hyperlink" Target="http://bit.ly/2qAcNf4&#160;" TargetMode="External"/><Relationship Id="rId196" Type="http://schemas.openxmlformats.org/officeDocument/2006/relationships/hyperlink" Target="http://bit.ly/2oS22mV&#160;" TargetMode="External"/><Relationship Id="rId200" Type="http://schemas.openxmlformats.org/officeDocument/2006/relationships/hyperlink" Target="http://for.tn/2p4EWcl&#160;" TargetMode="External"/><Relationship Id="rId16" Type="http://schemas.openxmlformats.org/officeDocument/2006/relationships/hyperlink" Target="http://bit.ly/2qT2Euq&#160;" TargetMode="External"/><Relationship Id="rId221" Type="http://schemas.openxmlformats.org/officeDocument/2006/relationships/hyperlink" Target="http://bit.ly/2p4FNtu&#160;" TargetMode="External"/><Relationship Id="rId242" Type="http://schemas.openxmlformats.org/officeDocument/2006/relationships/hyperlink" Target="http://bbc.in/2oVbW7t&#160;" TargetMode="External"/><Relationship Id="rId263" Type="http://schemas.openxmlformats.org/officeDocument/2006/relationships/hyperlink" Target="http://bit.ly/2qArXkz&#160;" TargetMode="External"/><Relationship Id="rId37" Type="http://schemas.openxmlformats.org/officeDocument/2006/relationships/hyperlink" Target="http://bit.ly/2qxO5fp&#160;" TargetMode="External"/><Relationship Id="rId58" Type="http://schemas.openxmlformats.org/officeDocument/2006/relationships/hyperlink" Target="http://bit.ly/2p4vV2P&#160;" TargetMode="External"/><Relationship Id="rId79" Type="http://schemas.openxmlformats.org/officeDocument/2006/relationships/hyperlink" Target="http://bit.ly/2qZ1MUX&#160;" TargetMode="External"/><Relationship Id="rId102" Type="http://schemas.openxmlformats.org/officeDocument/2006/relationships/hyperlink" Target="http://ab.co/2qpVhgO&#160;" TargetMode="External"/><Relationship Id="rId123" Type="http://schemas.openxmlformats.org/officeDocument/2006/relationships/hyperlink" Target="http://nyti.ms/2po158C&#160;" TargetMode="External"/><Relationship Id="rId144" Type="http://schemas.openxmlformats.org/officeDocument/2006/relationships/hyperlink" Target="http://bit.ly/2qQSSZQ&#160;" TargetMode="External"/><Relationship Id="rId90" Type="http://schemas.openxmlformats.org/officeDocument/2006/relationships/hyperlink" Target="http://bit.ly/2qlyJh5&#160;" TargetMode="External"/><Relationship Id="rId165" Type="http://schemas.openxmlformats.org/officeDocument/2006/relationships/hyperlink" Target="http://bit.ly/2qqwbhJ&#160;" TargetMode="External"/><Relationship Id="rId186" Type="http://schemas.openxmlformats.org/officeDocument/2006/relationships/hyperlink" Target="http://bit.ly/2oXwnRa&#160;" TargetMode="External"/><Relationship Id="rId211" Type="http://schemas.openxmlformats.org/officeDocument/2006/relationships/hyperlink" Target="http://bit.ly/2rsClOw&#160;" TargetMode="External"/><Relationship Id="rId232" Type="http://schemas.openxmlformats.org/officeDocument/2006/relationships/hyperlink" Target="http://bit.ly/2rskvLu&#160;" TargetMode="External"/><Relationship Id="rId253" Type="http://schemas.openxmlformats.org/officeDocument/2006/relationships/hyperlink" Target="http://bit.ly/2rsGu56&#160;" TargetMode="External"/><Relationship Id="rId274" Type="http://schemas.openxmlformats.org/officeDocument/2006/relationships/hyperlink" Target="https://www.tsa-voice.org.uk/" TargetMode="External"/><Relationship Id="rId27" Type="http://schemas.openxmlformats.org/officeDocument/2006/relationships/hyperlink" Target="http://bbc.in/2qqIUA8&#160;" TargetMode="External"/><Relationship Id="rId48" Type="http://schemas.openxmlformats.org/officeDocument/2006/relationships/hyperlink" Target="http://tcrn.ch/2pCg7EK&#160;" TargetMode="External"/><Relationship Id="rId69" Type="http://schemas.openxmlformats.org/officeDocument/2006/relationships/hyperlink" Target="http://tcrn.ch/2qqbTVz&#160;" TargetMode="External"/><Relationship Id="rId113" Type="http://schemas.openxmlformats.org/officeDocument/2006/relationships/hyperlink" Target="http://bit.ly/2r4MzSc&#160;" TargetMode="External"/><Relationship Id="rId134" Type="http://schemas.openxmlformats.org/officeDocument/2006/relationships/hyperlink" Target="http://bit.ly/2rtyAEX&#160;" TargetMode="External"/><Relationship Id="rId80" Type="http://schemas.openxmlformats.org/officeDocument/2006/relationships/hyperlink" Target="http://bit.ly/2qmSu73&#160;" TargetMode="External"/><Relationship Id="rId155" Type="http://schemas.openxmlformats.org/officeDocument/2006/relationships/hyperlink" Target="http://sumo.ly/zJyS&#160;" TargetMode="External"/><Relationship Id="rId176" Type="http://schemas.openxmlformats.org/officeDocument/2006/relationships/hyperlink" Target="http://bbc.in/2rsO9QJ&#160;" TargetMode="External"/><Relationship Id="rId197" Type="http://schemas.openxmlformats.org/officeDocument/2006/relationships/hyperlink" Target="http://bit.ly/2q1gyNz&#160;" TargetMode="External"/><Relationship Id="rId201" Type="http://schemas.openxmlformats.org/officeDocument/2006/relationships/hyperlink" Target="http://bit.ly/2qxrPSN&#160;" TargetMode="External"/><Relationship Id="rId222" Type="http://schemas.openxmlformats.org/officeDocument/2006/relationships/hyperlink" Target="http://bit.ly/2p4o1aq&#160;" TargetMode="External"/><Relationship Id="rId243" Type="http://schemas.openxmlformats.org/officeDocument/2006/relationships/hyperlink" Target="http://bit.ly/2oD3CgH&#160;" TargetMode="External"/><Relationship Id="rId264" Type="http://schemas.openxmlformats.org/officeDocument/2006/relationships/hyperlink" Target="http://bit.ly/2qxSQ8z&#160;" TargetMode="External"/><Relationship Id="rId17" Type="http://schemas.openxmlformats.org/officeDocument/2006/relationships/hyperlink" Target="http://bit.ly/2qWDV8h&#160;" TargetMode="External"/><Relationship Id="rId38" Type="http://schemas.openxmlformats.org/officeDocument/2006/relationships/hyperlink" Target="http://bit.ly/2p4A46R&#160;" TargetMode="External"/><Relationship Id="rId59" Type="http://schemas.openxmlformats.org/officeDocument/2006/relationships/hyperlink" Target="http://bit.ly/2p4z1Uw&#160;" TargetMode="External"/><Relationship Id="rId103" Type="http://schemas.openxmlformats.org/officeDocument/2006/relationships/hyperlink" Target="http://cnb.cx/2r0nnMy&#160;" TargetMode="External"/><Relationship Id="rId124" Type="http://schemas.openxmlformats.org/officeDocument/2006/relationships/hyperlink" Target="http://bit.ly/2r4q6oa&#160;" TargetMode="External"/><Relationship Id="rId70" Type="http://schemas.openxmlformats.org/officeDocument/2006/relationships/hyperlink" Target="http://bit.ly/2qYhjEn&#160;" TargetMode="External"/><Relationship Id="rId91" Type="http://schemas.openxmlformats.org/officeDocument/2006/relationships/hyperlink" Target="http://bit.ly/2qa8MQZ&#160;" TargetMode="External"/><Relationship Id="rId145" Type="http://schemas.openxmlformats.org/officeDocument/2006/relationships/hyperlink" Target="http://bit.ly/2qZqJPW&#160;" TargetMode="External"/><Relationship Id="rId166" Type="http://schemas.openxmlformats.org/officeDocument/2006/relationships/hyperlink" Target="http://bit.ly/2gAMymP&#160;" TargetMode="External"/><Relationship Id="rId187" Type="http://schemas.openxmlformats.org/officeDocument/2006/relationships/hyperlink" Target="http://bit.ly/2p4Cq5z&#160;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bbc.in/2qCMQyU&#160;" TargetMode="External"/><Relationship Id="rId233" Type="http://schemas.openxmlformats.org/officeDocument/2006/relationships/hyperlink" Target="http://bit.ly/2oXx1hy&#160;" TargetMode="External"/><Relationship Id="rId254" Type="http://schemas.openxmlformats.org/officeDocument/2006/relationships/hyperlink" Target="http://bit.ly/2q5Ko3K&#160;" TargetMode="External"/><Relationship Id="rId28" Type="http://schemas.openxmlformats.org/officeDocument/2006/relationships/hyperlink" Target="http://bit.ly/2qvwM0M" TargetMode="External"/><Relationship Id="rId49" Type="http://schemas.openxmlformats.org/officeDocument/2006/relationships/hyperlink" Target="http://bit.ly/2rsgqqQ&#160;" TargetMode="External"/><Relationship Id="rId114" Type="http://schemas.openxmlformats.org/officeDocument/2006/relationships/hyperlink" Target="http://bit.ly/2qPHFbZ&#160;" TargetMode="External"/><Relationship Id="rId275" Type="http://schemas.openxmlformats.org/officeDocument/2006/relationships/header" Target="header1.xml"/><Relationship Id="rId60" Type="http://schemas.openxmlformats.org/officeDocument/2006/relationships/hyperlink" Target="http://bit.ly/2py65ru&#160;" TargetMode="External"/><Relationship Id="rId81" Type="http://schemas.openxmlformats.org/officeDocument/2006/relationships/hyperlink" Target="http://bit.ly/2qmUY5r&#160;" TargetMode="External"/><Relationship Id="rId135" Type="http://schemas.openxmlformats.org/officeDocument/2006/relationships/hyperlink" Target="http://cnb.cx/2qvwwPt&#160;" TargetMode="External"/><Relationship Id="rId156" Type="http://schemas.openxmlformats.org/officeDocument/2006/relationships/hyperlink" Target="http://bit.ly/2rsAJnW&#160;" TargetMode="External"/><Relationship Id="rId177" Type="http://schemas.openxmlformats.org/officeDocument/2006/relationships/hyperlink" Target="http://bbc.in/2oD18yJ&#160;" TargetMode="External"/><Relationship Id="rId198" Type="http://schemas.openxmlformats.org/officeDocument/2006/relationships/hyperlink" Target="http://bit.ly/2qmSHHE&#16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9B19C8-57E9-42B5-994F-406035A35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629</TotalTime>
  <Pages>1</Pages>
  <Words>5336</Words>
  <Characters>30421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35686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12</cp:revision>
  <cp:lastPrinted>2017-05-25T08:29:00Z</cp:lastPrinted>
  <dcterms:created xsi:type="dcterms:W3CDTF">2017-05-24T22:01:00Z</dcterms:created>
  <dcterms:modified xsi:type="dcterms:W3CDTF">2017-05-25T08:30:00Z</dcterms:modified>
</cp:coreProperties>
</file>